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303" w:type="pct"/>
        <w:tblInd w:w="-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916"/>
      </w:tblGrid>
      <w:tr w:rsidR="007B737B" w:rsidRPr="00F8099A" w14:paraId="01BFE1B8" w14:textId="77777777" w:rsidTr="00BF5905">
        <w:trPr>
          <w:trHeight w:val="14031"/>
        </w:trPr>
        <w:tc>
          <w:tcPr>
            <w:tcW w:w="3722" w:type="dxa"/>
            <w:shd w:val="clear" w:color="auto" w:fill="272D2D" w:themeFill="text2"/>
          </w:tcPr>
          <w:tbl>
            <w:tblPr>
              <w:tblStyle w:val="TableGrid"/>
              <w:tblW w:w="4021" w:type="pct"/>
              <w:jc w:val="center"/>
              <w:tblBorders>
                <w:top w:val="none" w:sz="0" w:space="0" w:color="auto"/>
                <w:left w:val="none" w:sz="0" w:space="0" w:color="auto"/>
                <w:bottom w:val="none" w:sz="0" w:space="0" w:color="auto"/>
                <w:right w:val="none" w:sz="0" w:space="0" w:color="auto"/>
                <w:insideH w:val="single" w:sz="24" w:space="0" w:color="CEEBE1" w:themeColor="accent6" w:themeTint="66"/>
                <w:insideV w:val="single" w:sz="24" w:space="0" w:color="CEEBE1" w:themeColor="accent6" w:themeTint="66"/>
              </w:tblBorders>
              <w:tblLayout w:type="fixed"/>
              <w:tblCellMar>
                <w:left w:w="0" w:type="dxa"/>
                <w:right w:w="0" w:type="dxa"/>
              </w:tblCellMar>
              <w:tblLook w:val="04A0" w:firstRow="1" w:lastRow="0" w:firstColumn="1" w:lastColumn="0" w:noHBand="0" w:noVBand="1"/>
              <w:tblDescription w:val="Sidebar layout table"/>
            </w:tblPr>
            <w:tblGrid>
              <w:gridCol w:w="2993"/>
            </w:tblGrid>
            <w:tr w:rsidR="005B5358" w:rsidRPr="005B5358" w14:paraId="55B9123E" w14:textId="77777777" w:rsidTr="0049245E">
              <w:trPr>
                <w:trHeight w:val="1190"/>
                <w:jc w:val="center"/>
              </w:trPr>
              <w:tc>
                <w:tcPr>
                  <w:tcW w:w="2993" w:type="dxa"/>
                  <w:tcBorders>
                    <w:top w:val="nil"/>
                    <w:bottom w:val="single" w:sz="24" w:space="0" w:color="FFFFFF" w:themeColor="background1"/>
                  </w:tcBorders>
                  <w:tcMar>
                    <w:top w:w="331" w:type="dxa"/>
                    <w:bottom w:w="144" w:type="dxa"/>
                  </w:tcMar>
                </w:tcPr>
                <w:p w14:paraId="6B109691" w14:textId="45FFCB87" w:rsidR="0034595C" w:rsidRPr="007E5A5E" w:rsidRDefault="00732566" w:rsidP="00AD63BF">
                  <w:pPr>
                    <w:pStyle w:val="BlockText"/>
                    <w:rPr>
                      <w:color w:val="FF0000"/>
                      <w:sz w:val="48"/>
                      <w:szCs w:val="48"/>
                    </w:rPr>
                  </w:pPr>
                  <w:r>
                    <w:rPr>
                      <w:color w:val="FF0000"/>
                      <w:sz w:val="48"/>
                      <w:szCs w:val="48"/>
                    </w:rPr>
                    <w:t>April</w:t>
                  </w:r>
                </w:p>
                <w:p w14:paraId="766D2F36" w14:textId="77777777" w:rsidR="007B737B" w:rsidRPr="005B5358" w:rsidRDefault="00792BAD" w:rsidP="00AD63BF">
                  <w:pPr>
                    <w:pStyle w:val="BlockText"/>
                    <w:rPr>
                      <w:color w:val="FFFFFF" w:themeColor="background1"/>
                      <w:sz w:val="52"/>
                      <w:szCs w:val="52"/>
                    </w:rPr>
                  </w:pPr>
                  <w:r w:rsidRPr="007E5A5E">
                    <w:rPr>
                      <w:color w:val="FF0000"/>
                      <w:sz w:val="48"/>
                      <w:szCs w:val="48"/>
                    </w:rPr>
                    <w:t>2024</w:t>
                  </w:r>
                </w:p>
              </w:tc>
            </w:tr>
            <w:tr w:rsidR="005B5358" w:rsidRPr="005B5358" w14:paraId="78AB21BA" w14:textId="77777777" w:rsidTr="0049245E">
              <w:trPr>
                <w:trHeight w:val="3092"/>
                <w:jc w:val="center"/>
              </w:trPr>
              <w:tc>
                <w:tcPr>
                  <w:tcW w:w="2993" w:type="dxa"/>
                  <w:tcBorders>
                    <w:top w:val="single" w:sz="24" w:space="0" w:color="FFFFFF" w:themeColor="background1"/>
                  </w:tcBorders>
                  <w:tcMar>
                    <w:top w:w="288" w:type="dxa"/>
                  </w:tcMar>
                </w:tcPr>
                <w:p w14:paraId="37FDB675" w14:textId="77777777" w:rsidR="007B737B" w:rsidRPr="005B5358" w:rsidRDefault="007E104E" w:rsidP="00BF5905">
                  <w:pPr>
                    <w:pStyle w:val="BlockHeading"/>
                    <w:rPr>
                      <w:rFonts w:asciiTheme="minorHAnsi" w:hAnsiTheme="minorHAnsi" w:cstheme="minorHAnsi"/>
                    </w:rPr>
                  </w:pPr>
                  <w:r w:rsidRPr="005B5358">
                    <w:rPr>
                      <w:rFonts w:asciiTheme="minorHAnsi" w:hAnsiTheme="minorHAnsi" w:cstheme="minorHAnsi"/>
                    </w:rPr>
                    <w:t>G</w:t>
                  </w:r>
                  <w:r w:rsidR="009B4B14" w:rsidRPr="005B5358">
                    <w:rPr>
                      <w:rFonts w:asciiTheme="minorHAnsi" w:hAnsiTheme="minorHAnsi" w:cstheme="minorHAnsi"/>
                    </w:rPr>
                    <w:t>erald Cline Substation</w:t>
                  </w:r>
                </w:p>
                <w:p w14:paraId="1B4D697E" w14:textId="77777777" w:rsidR="007B737B" w:rsidRPr="005B5358" w:rsidRDefault="009B4B14" w:rsidP="009B4B14">
                  <w:pPr>
                    <w:pStyle w:val="BlockText"/>
                    <w:rPr>
                      <w:color w:val="FFFFFF" w:themeColor="background1"/>
                    </w:rPr>
                  </w:pPr>
                  <w:r w:rsidRPr="005B5358">
                    <w:rPr>
                      <w:color w:val="FFFFFF" w:themeColor="background1"/>
                    </w:rPr>
                    <w:t>5408 2</w:t>
                  </w:r>
                  <w:r w:rsidRPr="005B5358">
                    <w:rPr>
                      <w:color w:val="FFFFFF" w:themeColor="background1"/>
                      <w:vertAlign w:val="superscript"/>
                    </w:rPr>
                    <w:t>nd</w:t>
                  </w:r>
                  <w:r w:rsidRPr="005B5358">
                    <w:rPr>
                      <w:color w:val="FFFFFF" w:themeColor="background1"/>
                    </w:rPr>
                    <w:t xml:space="preserve"> St NW</w:t>
                  </w:r>
                </w:p>
                <w:p w14:paraId="03D4C917" w14:textId="77777777" w:rsidR="009B4B14" w:rsidRPr="005B5358" w:rsidRDefault="009B4B14" w:rsidP="009B4B14">
                  <w:pPr>
                    <w:pStyle w:val="BlockText"/>
                    <w:rPr>
                      <w:color w:val="FFFFFF" w:themeColor="background1"/>
                    </w:rPr>
                  </w:pPr>
                  <w:r w:rsidRPr="005B5358">
                    <w:rPr>
                      <w:color w:val="FFFFFF" w:themeColor="background1"/>
                    </w:rPr>
                    <w:t>Albuquerque, NM  87107</w:t>
                  </w:r>
                </w:p>
                <w:p w14:paraId="15332151" w14:textId="77777777" w:rsidR="009B4B14" w:rsidRPr="005B5358" w:rsidRDefault="009B4B14" w:rsidP="009B4B14">
                  <w:pPr>
                    <w:pStyle w:val="BlockText"/>
                    <w:rPr>
                      <w:color w:val="FFFFFF" w:themeColor="background1"/>
                    </w:rPr>
                  </w:pPr>
                  <w:r w:rsidRPr="005B5358">
                    <w:rPr>
                      <w:color w:val="FFFFFF" w:themeColor="background1"/>
                    </w:rPr>
                    <w:t>505-761-8800</w:t>
                  </w:r>
                </w:p>
                <w:p w14:paraId="6591EF79" w14:textId="77777777" w:rsidR="008A5C54" w:rsidRPr="005B5358" w:rsidRDefault="008A5C54" w:rsidP="009B4B14">
                  <w:pPr>
                    <w:pStyle w:val="BlockText"/>
                    <w:rPr>
                      <w:color w:val="FFFFFF" w:themeColor="background1"/>
                    </w:rPr>
                  </w:pPr>
                </w:p>
                <w:p w14:paraId="2A9CE700" w14:textId="77777777" w:rsidR="008A5C54" w:rsidRPr="005B5358" w:rsidRDefault="008A5C54" w:rsidP="009B4B14">
                  <w:pPr>
                    <w:pStyle w:val="BlockText"/>
                    <w:rPr>
                      <w:color w:val="FFFFFF" w:themeColor="background1"/>
                      <w:sz w:val="24"/>
                      <w:szCs w:val="24"/>
                    </w:rPr>
                  </w:pPr>
                  <w:r w:rsidRPr="005B5358">
                    <w:rPr>
                      <w:color w:val="FFFFFF" w:themeColor="background1"/>
                      <w:sz w:val="24"/>
                      <w:szCs w:val="24"/>
                    </w:rPr>
                    <w:t>The Valley area is bordered by the Albuquerque city limits to the north and south, Interstate 25 to the east and the Rio Grande, Los Ranchos de Albuquerque, and the North Valley to the west</w:t>
                  </w:r>
                </w:p>
                <w:p w14:paraId="6056B002" w14:textId="77777777" w:rsidR="008A5C54" w:rsidRPr="005B5358" w:rsidRDefault="008A5C54" w:rsidP="009B4B14">
                  <w:pPr>
                    <w:pStyle w:val="BlockText"/>
                    <w:rPr>
                      <w:color w:val="FFFFFF" w:themeColor="background1"/>
                      <w:sz w:val="24"/>
                      <w:szCs w:val="24"/>
                    </w:rPr>
                  </w:pPr>
                </w:p>
              </w:tc>
            </w:tr>
          </w:tbl>
          <w:p w14:paraId="5839D714" w14:textId="77777777" w:rsidR="009B4B14" w:rsidRDefault="008A5C54" w:rsidP="00BF5905">
            <w:pPr>
              <w:spacing w:after="160"/>
            </w:pPr>
            <w:r>
              <w:rPr>
                <w:noProof/>
              </w:rPr>
              <w:drawing>
                <wp:inline distT="0" distB="0" distL="0" distR="0" wp14:anchorId="79034D72" wp14:editId="0EBF0EEB">
                  <wp:extent cx="2362018" cy="388942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6835B1.tmp"/>
                          <pic:cNvPicPr/>
                        </pic:nvPicPr>
                        <pic:blipFill>
                          <a:blip r:embed="rId8">
                            <a:extLst>
                              <a:ext uri="{28A0092B-C50C-407E-A947-70E740481C1C}">
                                <a14:useLocalDpi xmlns:a14="http://schemas.microsoft.com/office/drawing/2010/main" val="0"/>
                              </a:ext>
                            </a:extLst>
                          </a:blip>
                          <a:stretch>
                            <a:fillRect/>
                          </a:stretch>
                        </pic:blipFill>
                        <pic:spPr>
                          <a:xfrm>
                            <a:off x="0" y="0"/>
                            <a:ext cx="2424913" cy="3992986"/>
                          </a:xfrm>
                          <a:prstGeom prst="rect">
                            <a:avLst/>
                          </a:prstGeom>
                        </pic:spPr>
                      </pic:pic>
                    </a:graphicData>
                  </a:graphic>
                </wp:inline>
              </w:drawing>
            </w:r>
          </w:p>
          <w:p w14:paraId="3DFCF381" w14:textId="77777777" w:rsidR="009B4B14" w:rsidRDefault="009B4B14" w:rsidP="009B4B14"/>
          <w:p w14:paraId="2C168284" w14:textId="77777777" w:rsidR="007B737B" w:rsidRPr="009B4B14" w:rsidRDefault="007B737B" w:rsidP="008A5C54"/>
        </w:tc>
        <w:tc>
          <w:tcPr>
            <w:tcW w:w="7916" w:type="dxa"/>
            <w:tcMar>
              <w:left w:w="677" w:type="dxa"/>
            </w:tcMar>
          </w:tcPr>
          <w:p w14:paraId="7699D5F2" w14:textId="77777777" w:rsidR="00843033" w:rsidRPr="005B5358" w:rsidRDefault="004B52CA" w:rsidP="004B52CA">
            <w:pPr>
              <w:pStyle w:val="Title"/>
              <w:spacing w:after="160"/>
              <w:rPr>
                <w:rFonts w:ascii="Bell MT" w:hAnsi="Bell MT"/>
                <w:b/>
                <w:color w:val="0070C0"/>
                <w:szCs w:val="96"/>
              </w:rPr>
            </w:pPr>
            <w:r w:rsidRPr="005B5358">
              <w:rPr>
                <w:rFonts w:ascii="Bell MT" w:hAnsi="Bell MT" w:cstheme="minorHAnsi"/>
                <w:b/>
                <w:color w:val="0070C0"/>
                <w:szCs w:val="96"/>
              </w:rPr>
              <w:t xml:space="preserve">VALLEY AREA COMMAND </w:t>
            </w:r>
            <w:r w:rsidR="007839C2" w:rsidRPr="005B5358">
              <w:rPr>
                <w:rFonts w:ascii="Bell MT" w:hAnsi="Bell MT" w:cstheme="minorHAnsi"/>
                <w:b/>
                <w:color w:val="0070C0"/>
                <w:szCs w:val="96"/>
              </w:rPr>
              <w:t xml:space="preserve">MONTHLY </w:t>
            </w:r>
            <w:r w:rsidRPr="005B5358">
              <w:rPr>
                <w:rFonts w:ascii="Bell MT" w:hAnsi="Bell MT" w:cstheme="minorHAnsi"/>
                <w:b/>
                <w:color w:val="0070C0"/>
                <w:szCs w:val="96"/>
              </w:rPr>
              <w:t xml:space="preserve">NEWSLETTER </w:t>
            </w:r>
          </w:p>
          <w:p w14:paraId="06B19682" w14:textId="77777777" w:rsidR="007B737B" w:rsidRPr="00F8099A" w:rsidRDefault="004B52CA" w:rsidP="00BF5905">
            <w:pPr>
              <w:pStyle w:val="Image"/>
              <w:spacing w:after="0"/>
            </w:pPr>
            <w:r>
              <w:rPr>
                <w:noProof/>
              </w:rPr>
              <w:drawing>
                <wp:inline distT="0" distB="0" distL="0" distR="0" wp14:anchorId="52AC14A1" wp14:editId="2EA0345D">
                  <wp:extent cx="4575810" cy="25738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D Homicide Clearance Rate is “Exactly Where It Should Be” - New ..."/>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575810" cy="2573893"/>
                          </a:xfrm>
                          <a:prstGeom prst="rect">
                            <a:avLst/>
                          </a:prstGeom>
                          <a:noFill/>
                          <a:ln>
                            <a:noFill/>
                          </a:ln>
                        </pic:spPr>
                      </pic:pic>
                    </a:graphicData>
                  </a:graphic>
                </wp:inline>
              </w:drawing>
            </w:r>
          </w:p>
          <w:p w14:paraId="65E7BAC9" w14:textId="77777777" w:rsidR="007B737B" w:rsidRDefault="00290ACF" w:rsidP="00843033">
            <w:pPr>
              <w:pStyle w:val="Caption"/>
              <w:tabs>
                <w:tab w:val="center" w:pos="3619"/>
              </w:tabs>
            </w:pPr>
            <w:r>
              <w:tab/>
            </w:r>
          </w:p>
          <w:p w14:paraId="05F5AEC1" w14:textId="77777777" w:rsidR="00290ACF" w:rsidRDefault="009B4B14" w:rsidP="00290ACF">
            <w:pPr>
              <w:pStyle w:val="Caption"/>
              <w:tabs>
                <w:tab w:val="center" w:pos="3619"/>
              </w:tabs>
              <w:jc w:val="center"/>
              <w:rPr>
                <w:noProof/>
              </w:rPr>
            </w:pPr>
            <w:r>
              <w:rPr>
                <w:noProof/>
              </w:rPr>
              <w:drawing>
                <wp:inline distT="0" distB="0" distL="0" distR="0" wp14:anchorId="53059F63" wp14:editId="19C07D5F">
                  <wp:extent cx="4593465" cy="21158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68C634.tmp"/>
                          <pic:cNvPicPr/>
                        </pic:nvPicPr>
                        <pic:blipFill>
                          <a:blip r:embed="rId10">
                            <a:extLst>
                              <a:ext uri="{28A0092B-C50C-407E-A947-70E740481C1C}">
                                <a14:useLocalDpi xmlns:a14="http://schemas.microsoft.com/office/drawing/2010/main" val="0"/>
                              </a:ext>
                            </a:extLst>
                          </a:blip>
                          <a:stretch>
                            <a:fillRect/>
                          </a:stretch>
                        </pic:blipFill>
                        <pic:spPr>
                          <a:xfrm>
                            <a:off x="0" y="0"/>
                            <a:ext cx="4830237" cy="2224881"/>
                          </a:xfrm>
                          <a:prstGeom prst="rect">
                            <a:avLst/>
                          </a:prstGeom>
                        </pic:spPr>
                      </pic:pic>
                    </a:graphicData>
                  </a:graphic>
                </wp:inline>
              </w:drawing>
            </w:r>
          </w:p>
          <w:p w14:paraId="3D3DCDA6" w14:textId="77777777" w:rsidR="007839C2" w:rsidRPr="005B5358" w:rsidRDefault="007839C2" w:rsidP="007839C2">
            <w:pPr>
              <w:pStyle w:val="Caption"/>
              <w:tabs>
                <w:tab w:val="center" w:pos="3619"/>
              </w:tabs>
              <w:spacing w:before="240"/>
              <w:rPr>
                <w:color w:val="FF0000"/>
                <w:sz w:val="40"/>
                <w:szCs w:val="40"/>
              </w:rPr>
            </w:pPr>
            <w:r w:rsidRPr="005B5358">
              <w:rPr>
                <w:color w:val="FF0000"/>
                <w:sz w:val="40"/>
                <w:szCs w:val="40"/>
              </w:rPr>
              <w:t>The Valley Area Command is overseen by</w:t>
            </w:r>
          </w:p>
          <w:p w14:paraId="0707213D" w14:textId="77777777" w:rsidR="00843033" w:rsidRPr="005B5358" w:rsidRDefault="007839C2" w:rsidP="007839C2">
            <w:pPr>
              <w:pStyle w:val="Caption"/>
              <w:tabs>
                <w:tab w:val="center" w:pos="3619"/>
              </w:tabs>
              <w:rPr>
                <w:color w:val="FF0000"/>
                <w:sz w:val="40"/>
                <w:szCs w:val="40"/>
              </w:rPr>
            </w:pPr>
            <w:r w:rsidRPr="005B5358">
              <w:rPr>
                <w:color w:val="FF0000"/>
                <w:sz w:val="40"/>
                <w:szCs w:val="40"/>
              </w:rPr>
              <w:t xml:space="preserve">               Commander Nick Wheeler</w:t>
            </w:r>
          </w:p>
          <w:p w14:paraId="3792E306" w14:textId="77777777" w:rsidR="007B737B" w:rsidRPr="008A5C54" w:rsidRDefault="007839C2" w:rsidP="008A5C54">
            <w:pPr>
              <w:spacing w:after="160"/>
              <w:rPr>
                <w:sz w:val="40"/>
                <w:szCs w:val="40"/>
              </w:rPr>
            </w:pPr>
            <w:r w:rsidRPr="007839C2">
              <w:rPr>
                <w:noProof/>
              </w:rPr>
              <w:drawing>
                <wp:anchor distT="0" distB="0" distL="114300" distR="114300" simplePos="0" relativeHeight="251658240" behindDoc="0" locked="0" layoutInCell="1" allowOverlap="1" wp14:anchorId="08966847" wp14:editId="0D2B1934">
                  <wp:simplePos x="0" y="0"/>
                  <wp:positionH relativeFrom="column">
                    <wp:posOffset>1329055</wp:posOffset>
                  </wp:positionH>
                  <wp:positionV relativeFrom="paragraph">
                    <wp:posOffset>177800</wp:posOffset>
                  </wp:positionV>
                  <wp:extent cx="1828800" cy="2286000"/>
                  <wp:effectExtent l="0" t="0" r="0" b="0"/>
                  <wp:wrapSquare wrapText="bothSides"/>
                  <wp:docPr id="14" name="Picture 14" descr="C:\Users\e24118\Desktop\Commande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24118\Desktop\Commander Phot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1C2A0F" w14:textId="77777777" w:rsidR="008A5C54" w:rsidRPr="00F8099A" w:rsidRDefault="008A5C54" w:rsidP="008A5C54">
            <w:pPr>
              <w:spacing w:after="160"/>
            </w:pPr>
          </w:p>
          <w:p w14:paraId="688642DC" w14:textId="77777777" w:rsidR="007B737B" w:rsidRPr="00F8099A" w:rsidRDefault="007B737B" w:rsidP="00C1548E">
            <w:pPr>
              <w:pStyle w:val="Answer"/>
              <w:jc w:val="center"/>
            </w:pPr>
          </w:p>
        </w:tc>
      </w:tr>
    </w:tbl>
    <w:tbl>
      <w:tblPr>
        <w:tblStyle w:val="GridTable1Light1"/>
        <w:tblW w:w="5498" w:type="pct"/>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20" w:firstRow="1" w:lastRow="0" w:firstColumn="0" w:lastColumn="0" w:noHBand="1" w:noVBand="1"/>
        <w:tblDescription w:val="First table is the layout table for the first page, second table is the layout table for the second page"/>
      </w:tblPr>
      <w:tblGrid>
        <w:gridCol w:w="2935"/>
        <w:gridCol w:w="9120"/>
      </w:tblGrid>
      <w:tr w:rsidR="00921871" w:rsidRPr="00AB5A7E" w14:paraId="608353B4" w14:textId="77777777" w:rsidTr="00F71661">
        <w:trPr>
          <w:cnfStyle w:val="100000000000" w:firstRow="1" w:lastRow="0" w:firstColumn="0" w:lastColumn="0" w:oddVBand="0" w:evenVBand="0" w:oddHBand="0" w:evenHBand="0" w:firstRowFirstColumn="0" w:firstRowLastColumn="0" w:lastRowFirstColumn="0" w:lastRowLastColumn="0"/>
          <w:trHeight w:val="13896"/>
        </w:trPr>
        <w:tc>
          <w:tcPr>
            <w:tcW w:w="2935" w:type="dxa"/>
            <w:shd w:val="clear" w:color="auto" w:fill="272D2D" w:themeFill="text2"/>
          </w:tcPr>
          <w:tbl>
            <w:tblPr>
              <w:tblStyle w:val="TableGrid"/>
              <w:tblW w:w="402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925"/>
            </w:tblGrid>
            <w:tr w:rsidR="00921871" w:rsidRPr="00AB5A7E" w14:paraId="1889D7C2" w14:textId="77777777" w:rsidTr="002B509A">
              <w:trPr>
                <w:trHeight w:val="6165"/>
                <w:jc w:val="center"/>
              </w:trPr>
              <w:tc>
                <w:tcPr>
                  <w:tcW w:w="3044" w:type="dxa"/>
                </w:tcPr>
                <w:p w14:paraId="3943039F" w14:textId="77777777" w:rsidR="00921871" w:rsidRPr="00AB5A7E" w:rsidRDefault="00921871" w:rsidP="008252E8">
                  <w:pPr>
                    <w:pStyle w:val="Subtitle"/>
                    <w:jc w:val="center"/>
                    <w:rPr>
                      <w:sz w:val="20"/>
                      <w:szCs w:val="20"/>
                    </w:rPr>
                  </w:pPr>
                  <w:r w:rsidRPr="00AB5A7E">
                    <w:rPr>
                      <w:noProof/>
                      <w:sz w:val="20"/>
                      <w:szCs w:val="20"/>
                    </w:rPr>
                    <w:lastRenderedPageBreak/>
                    <w:drawing>
                      <wp:inline distT="0" distB="0" distL="0" distR="0" wp14:anchorId="49729637" wp14:editId="4BF989E8">
                        <wp:extent cx="1379855" cy="2002155"/>
                        <wp:effectExtent l="0" t="0" r="0" b="0"/>
                        <wp:docPr id="1" name="Picture 1"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9855" cy="2002155"/>
                                </a:xfrm>
                                <a:prstGeom prst="rect">
                                  <a:avLst/>
                                </a:prstGeom>
                                <a:noFill/>
                                <a:ln>
                                  <a:noFill/>
                                </a:ln>
                              </pic:spPr>
                            </pic:pic>
                          </a:graphicData>
                        </a:graphic>
                      </wp:inline>
                    </w:drawing>
                  </w:r>
                </w:p>
                <w:p w14:paraId="5AEEB1F2" w14:textId="77777777" w:rsidR="00921871" w:rsidRPr="00AB5A7E" w:rsidRDefault="00921871" w:rsidP="00FF53E4"/>
                <w:p w14:paraId="122D70D3" w14:textId="77777777" w:rsidR="00921871" w:rsidRPr="00AB5A7E" w:rsidRDefault="00921871" w:rsidP="00712C80">
                  <w:r w:rsidRPr="00AB5A7E">
                    <w:rPr>
                      <w:noProof/>
                    </w:rPr>
                    <w:drawing>
                      <wp:inline distT="0" distB="0" distL="0" distR="0" wp14:anchorId="3F2C5F86" wp14:editId="24597425">
                        <wp:extent cx="1758950" cy="99045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d-png-gold.png"/>
                                <pic:cNvPicPr/>
                              </pic:nvPicPr>
                              <pic:blipFill>
                                <a:blip r:embed="rId13">
                                  <a:extLst>
                                    <a:ext uri="{28A0092B-C50C-407E-A947-70E740481C1C}">
                                      <a14:useLocalDpi xmlns:a14="http://schemas.microsoft.com/office/drawing/2010/main" val="0"/>
                                    </a:ext>
                                  </a:extLst>
                                </a:blip>
                                <a:stretch>
                                  <a:fillRect/>
                                </a:stretch>
                              </pic:blipFill>
                              <pic:spPr>
                                <a:xfrm>
                                  <a:off x="0" y="0"/>
                                  <a:ext cx="2102389" cy="1183838"/>
                                </a:xfrm>
                                <a:prstGeom prst="rect">
                                  <a:avLst/>
                                </a:prstGeom>
                              </pic:spPr>
                            </pic:pic>
                          </a:graphicData>
                        </a:graphic>
                      </wp:inline>
                    </w:drawing>
                  </w:r>
                  <w:r w:rsidRPr="00AB5A7E">
                    <w:t xml:space="preserve">                                      </w:t>
                  </w:r>
                  <w:r w:rsidRPr="00AB5A7E">
                    <w:rPr>
                      <w:rFonts w:ascii="Calibri" w:hAnsi="Calibri" w:cs="Calibri"/>
                      <w:noProof/>
                      <w:color w:val="7F7F7F"/>
                    </w:rPr>
                    <w:drawing>
                      <wp:inline distT="0" distB="0" distL="0" distR="0" wp14:anchorId="16C96877" wp14:editId="47B95979">
                        <wp:extent cx="447675" cy="447675"/>
                        <wp:effectExtent l="0" t="0" r="9525" b="9525"/>
                        <wp:docPr id="38" name="Picture 38"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r w:rsidRPr="00AB5A7E">
                    <w:t xml:space="preserve">                                </w:t>
                  </w:r>
                  <w:r w:rsidRPr="00AB5A7E">
                    <w:rPr>
                      <w:rFonts w:ascii="Calibri" w:hAnsi="Calibri" w:cs="Calibri"/>
                      <w:noProof/>
                      <w:color w:val="7F7F7F"/>
                    </w:rPr>
                    <w:drawing>
                      <wp:inline distT="0" distB="0" distL="0" distR="0" wp14:anchorId="2CAA524C" wp14:editId="1D23F132">
                        <wp:extent cx="447675" cy="447675"/>
                        <wp:effectExtent l="0" t="0" r="9525" b="9525"/>
                        <wp:docPr id="37" name="Picture 37"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p>
                <w:p w14:paraId="744E154F" w14:textId="77777777" w:rsidR="00921871" w:rsidRPr="00AB5A7E" w:rsidRDefault="00921871" w:rsidP="00302D57">
                  <w:pPr>
                    <w:autoSpaceDE w:val="0"/>
                    <w:autoSpaceDN w:val="0"/>
                    <w:adjustRightInd w:val="0"/>
                    <w:rPr>
                      <w:rFonts w:ascii="Calibri" w:hAnsi="Calibri" w:cs="Calibri"/>
                      <w:color w:val="7F7F7F"/>
                      <w:lang w:val="en"/>
                    </w:rPr>
                  </w:pPr>
                </w:p>
                <w:p w14:paraId="72945C8D" w14:textId="77777777" w:rsidR="00921871" w:rsidRPr="00AB5A7E" w:rsidRDefault="00921871"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V</w:t>
                  </w:r>
                </w:p>
                <w:p w14:paraId="40AF79F2" w14:textId="77777777" w:rsidR="00921871" w:rsidRPr="00AB5A7E" w:rsidRDefault="00921871"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A</w:t>
                  </w:r>
                </w:p>
                <w:p w14:paraId="26E601F9" w14:textId="77777777" w:rsidR="00921871" w:rsidRPr="00AB5A7E" w:rsidRDefault="00921871"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L</w:t>
                  </w:r>
                </w:p>
                <w:p w14:paraId="60E664C1" w14:textId="77777777" w:rsidR="00921871" w:rsidRPr="00AB5A7E" w:rsidRDefault="00921871"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L</w:t>
                  </w:r>
                </w:p>
                <w:p w14:paraId="01B41BE8" w14:textId="77777777" w:rsidR="00921871" w:rsidRPr="00AB5A7E" w:rsidRDefault="00921871"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E</w:t>
                  </w:r>
                </w:p>
                <w:p w14:paraId="759F33F2" w14:textId="77777777" w:rsidR="00921871" w:rsidRPr="00AB5A7E" w:rsidRDefault="00921871"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Y</w:t>
                  </w:r>
                </w:p>
                <w:p w14:paraId="7798D29C" w14:textId="77777777" w:rsidR="00921871" w:rsidRPr="00AB5A7E" w:rsidRDefault="00921871"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AREA</w:t>
                  </w:r>
                </w:p>
                <w:p w14:paraId="3CD499A4" w14:textId="77777777" w:rsidR="00921871" w:rsidRPr="00AB5A7E" w:rsidRDefault="00921871"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COMMAND</w:t>
                  </w:r>
                </w:p>
                <w:p w14:paraId="431702DE" w14:textId="77777777" w:rsidR="00921871" w:rsidRPr="00AB5A7E" w:rsidRDefault="00921871" w:rsidP="00302D57">
                  <w:pPr>
                    <w:autoSpaceDE w:val="0"/>
                    <w:autoSpaceDN w:val="0"/>
                    <w:adjustRightInd w:val="0"/>
                    <w:rPr>
                      <w:rFonts w:ascii="Calibri" w:hAnsi="Calibri" w:cs="Calibri"/>
                      <w:color w:val="7F7F7F"/>
                      <w:lang w:val="en"/>
                    </w:rPr>
                  </w:pPr>
                </w:p>
                <w:p w14:paraId="64D5D3C4" w14:textId="77777777" w:rsidR="00921871" w:rsidRPr="00AB5A7E" w:rsidRDefault="00921871" w:rsidP="00302D57">
                  <w:pPr>
                    <w:autoSpaceDE w:val="0"/>
                    <w:autoSpaceDN w:val="0"/>
                    <w:adjustRightInd w:val="0"/>
                    <w:rPr>
                      <w:rFonts w:ascii="Calibri" w:hAnsi="Calibri" w:cs="Calibri"/>
                      <w:color w:val="7F7F7F"/>
                      <w:lang w:val="en"/>
                    </w:rPr>
                  </w:pPr>
                  <w:r w:rsidRPr="00AB5A7E">
                    <w:rPr>
                      <w:noProof/>
                      <w:color w:val="1F497D"/>
                    </w:rPr>
                    <w:drawing>
                      <wp:inline distT="0" distB="0" distL="0" distR="0" wp14:anchorId="06E8DEDD" wp14:editId="2EBA73A4">
                        <wp:extent cx="1857375" cy="1437447"/>
                        <wp:effectExtent l="0" t="0" r="0" b="0"/>
                        <wp:docPr id="32" name="Picture 32"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14809" cy="1481896"/>
                                </a:xfrm>
                                <a:prstGeom prst="rect">
                                  <a:avLst/>
                                </a:prstGeom>
                                <a:noFill/>
                                <a:ln>
                                  <a:noFill/>
                                </a:ln>
                              </pic:spPr>
                            </pic:pic>
                          </a:graphicData>
                        </a:graphic>
                      </wp:inline>
                    </w:drawing>
                  </w:r>
                </w:p>
                <w:p w14:paraId="7A29ED3A" w14:textId="77777777" w:rsidR="00921871" w:rsidRPr="00AB5A7E" w:rsidRDefault="00921871" w:rsidP="00FF53E4"/>
                <w:p w14:paraId="357EC0E8" w14:textId="77777777" w:rsidR="00921871" w:rsidRPr="00AB5A7E" w:rsidRDefault="00921871" w:rsidP="00FF53E4"/>
                <w:p w14:paraId="5ABB616A" w14:textId="77777777" w:rsidR="00921871" w:rsidRPr="00AB5A7E" w:rsidRDefault="00921871" w:rsidP="00FF53E4"/>
                <w:p w14:paraId="6195173E" w14:textId="77777777" w:rsidR="00921871" w:rsidRPr="00AB5A7E" w:rsidRDefault="00921871" w:rsidP="00FF53E4"/>
                <w:p w14:paraId="2FA98967" w14:textId="77777777" w:rsidR="00921871" w:rsidRPr="00AB5A7E" w:rsidRDefault="00921871" w:rsidP="00FF53E4"/>
                <w:p w14:paraId="16091321" w14:textId="77777777" w:rsidR="00921871" w:rsidRPr="00AB5A7E" w:rsidRDefault="00921871" w:rsidP="00FF53E4"/>
                <w:p w14:paraId="752FA33D" w14:textId="77777777" w:rsidR="00921871" w:rsidRPr="00AB5A7E" w:rsidRDefault="00921871" w:rsidP="00FF53E4"/>
                <w:p w14:paraId="3F965B96" w14:textId="77777777" w:rsidR="00921871" w:rsidRPr="00AB5A7E" w:rsidRDefault="00921871" w:rsidP="00FF53E4"/>
                <w:p w14:paraId="06447039" w14:textId="77777777" w:rsidR="00921871" w:rsidRPr="00AB5A7E" w:rsidRDefault="00921871" w:rsidP="00FF53E4"/>
                <w:p w14:paraId="0A91EF4F" w14:textId="77777777" w:rsidR="00921871" w:rsidRPr="00AB5A7E" w:rsidRDefault="00921871" w:rsidP="00FF53E4"/>
                <w:p w14:paraId="1B9670CF" w14:textId="77777777" w:rsidR="00921871" w:rsidRPr="00AB5A7E" w:rsidRDefault="00921871" w:rsidP="00FF53E4"/>
                <w:p w14:paraId="75727722" w14:textId="77777777" w:rsidR="00921871" w:rsidRPr="00AB5A7E" w:rsidRDefault="00921871" w:rsidP="00FF53E4"/>
                <w:p w14:paraId="43514D8F" w14:textId="77777777" w:rsidR="00921871" w:rsidRPr="00AB5A7E" w:rsidRDefault="00921871" w:rsidP="00FF53E4"/>
                <w:p w14:paraId="21194AAE" w14:textId="77777777" w:rsidR="00921871" w:rsidRPr="00AB5A7E" w:rsidRDefault="00921871" w:rsidP="00FF53E4"/>
                <w:p w14:paraId="6252C5FB" w14:textId="77777777" w:rsidR="00921871" w:rsidRPr="00AB5A7E" w:rsidRDefault="00921871" w:rsidP="00FF53E4"/>
                <w:p w14:paraId="1C82270C" w14:textId="77777777" w:rsidR="00921871" w:rsidRPr="00AB5A7E" w:rsidRDefault="00921871" w:rsidP="00FF53E4"/>
                <w:p w14:paraId="4820AA4F" w14:textId="77777777" w:rsidR="00921871" w:rsidRPr="00AB5A7E" w:rsidRDefault="00921871" w:rsidP="00FF53E4"/>
                <w:p w14:paraId="28328652" w14:textId="77777777" w:rsidR="00921871" w:rsidRPr="00AB5A7E" w:rsidRDefault="00921871" w:rsidP="00FF53E4"/>
                <w:p w14:paraId="3557C7AA" w14:textId="77777777" w:rsidR="00921871" w:rsidRPr="00AB5A7E" w:rsidRDefault="00921871" w:rsidP="00FF53E4"/>
                <w:p w14:paraId="0393905D" w14:textId="77777777" w:rsidR="00921871" w:rsidRPr="00AB5A7E" w:rsidRDefault="00921871" w:rsidP="00FF53E4"/>
                <w:p w14:paraId="4F15FDD3" w14:textId="77777777" w:rsidR="00921871" w:rsidRPr="00AB5A7E" w:rsidRDefault="00921871" w:rsidP="00FF53E4"/>
                <w:p w14:paraId="19B770C8" w14:textId="77777777" w:rsidR="00921871" w:rsidRPr="00AB5A7E" w:rsidRDefault="00921871" w:rsidP="00FF53E4"/>
                <w:p w14:paraId="2D6E5610" w14:textId="77777777" w:rsidR="00921871" w:rsidRPr="00AB5A7E" w:rsidRDefault="00921871" w:rsidP="00FF53E4"/>
                <w:p w14:paraId="7CE8807F" w14:textId="77777777" w:rsidR="00921871" w:rsidRPr="00AB5A7E" w:rsidRDefault="00921871" w:rsidP="00FF53E4"/>
                <w:p w14:paraId="7E967C6C" w14:textId="77777777" w:rsidR="00921871" w:rsidRPr="00AB5A7E" w:rsidRDefault="00921871" w:rsidP="00FF53E4"/>
                <w:p w14:paraId="6E3037D6" w14:textId="77777777" w:rsidR="00921871" w:rsidRPr="00AB5A7E" w:rsidRDefault="00921871" w:rsidP="00FF53E4"/>
                <w:p w14:paraId="4ADB0FA4" w14:textId="77777777" w:rsidR="00921871" w:rsidRPr="00AB5A7E" w:rsidRDefault="00921871" w:rsidP="00FF53E4"/>
                <w:p w14:paraId="50F3ED01" w14:textId="77777777" w:rsidR="00921871" w:rsidRPr="00AB5A7E" w:rsidRDefault="00921871" w:rsidP="00FF53E4"/>
                <w:p w14:paraId="38D824D1" w14:textId="77777777" w:rsidR="00921871" w:rsidRPr="00AB5A7E" w:rsidRDefault="00921871" w:rsidP="00FF53E4"/>
                <w:p w14:paraId="57093D84" w14:textId="77777777" w:rsidR="00921871" w:rsidRPr="00AB5A7E" w:rsidRDefault="00921871" w:rsidP="00FF53E4"/>
              </w:tc>
            </w:tr>
          </w:tbl>
          <w:p w14:paraId="7B26E90B" w14:textId="77777777" w:rsidR="00921871" w:rsidRPr="00AB5A7E" w:rsidRDefault="00921871" w:rsidP="00BF5905">
            <w:pPr>
              <w:spacing w:after="160"/>
            </w:pPr>
          </w:p>
        </w:tc>
        <w:tc>
          <w:tcPr>
            <w:tcW w:w="9120" w:type="dxa"/>
            <w:tcMar>
              <w:left w:w="677" w:type="dxa"/>
            </w:tcMar>
          </w:tcPr>
          <w:p w14:paraId="7B34B2D9" w14:textId="77777777" w:rsidR="0055197E" w:rsidRDefault="0055197E" w:rsidP="0055197E">
            <w:pPr>
              <w:pStyle w:val="Heading2"/>
              <w:outlineLvl w:val="1"/>
              <w:rPr>
                <w:rFonts w:asciiTheme="minorHAnsi" w:hAnsiTheme="minorHAnsi"/>
                <w:b w:val="0"/>
                <w:bCs w:val="0"/>
                <w:color w:val="0070C0"/>
              </w:rPr>
            </w:pPr>
          </w:p>
          <w:p w14:paraId="2BFA36A5" w14:textId="77777777" w:rsidR="0055197E" w:rsidRDefault="0055197E" w:rsidP="0055197E">
            <w:pPr>
              <w:pStyle w:val="Heading2"/>
              <w:outlineLvl w:val="1"/>
              <w:rPr>
                <w:rFonts w:asciiTheme="minorHAnsi" w:hAnsiTheme="minorHAnsi"/>
                <w:b w:val="0"/>
                <w:bCs w:val="0"/>
                <w:color w:val="0070C0"/>
              </w:rPr>
            </w:pPr>
          </w:p>
          <w:p w14:paraId="141E580D" w14:textId="77777777" w:rsidR="0055197E" w:rsidRDefault="0055197E" w:rsidP="0055197E">
            <w:pPr>
              <w:pStyle w:val="Heading2"/>
              <w:outlineLvl w:val="1"/>
              <w:rPr>
                <w:rFonts w:asciiTheme="minorHAnsi" w:hAnsiTheme="minorHAnsi"/>
                <w:b w:val="0"/>
                <w:bCs w:val="0"/>
                <w:color w:val="0070C0"/>
              </w:rPr>
            </w:pPr>
          </w:p>
          <w:p w14:paraId="3383ADCB" w14:textId="390F1ED3" w:rsidR="0055197E" w:rsidRDefault="0055197E" w:rsidP="0055197E">
            <w:pPr>
              <w:pStyle w:val="Heading2"/>
              <w:outlineLvl w:val="1"/>
              <w:rPr>
                <w:rFonts w:asciiTheme="minorHAnsi" w:hAnsiTheme="minorHAnsi"/>
                <w:b w:val="0"/>
                <w:bCs w:val="0"/>
                <w:color w:val="0070C0"/>
              </w:rPr>
            </w:pPr>
            <w:r w:rsidRPr="000827AD">
              <w:rPr>
                <w:rFonts w:asciiTheme="minorHAnsi" w:hAnsiTheme="minorHAnsi"/>
                <w:color w:val="0070C0"/>
              </w:rPr>
              <w:t>Commander’s Corner</w:t>
            </w:r>
          </w:p>
          <w:p w14:paraId="5DAF172A" w14:textId="77777777" w:rsidR="0055197E" w:rsidRDefault="0055197E" w:rsidP="0055197E">
            <w:pPr>
              <w:pStyle w:val="Heading2"/>
              <w:outlineLvl w:val="1"/>
              <w:rPr>
                <w:rStyle w:val="Strong"/>
                <w:color w:val="000000"/>
              </w:rPr>
            </w:pPr>
          </w:p>
          <w:p w14:paraId="7B53F135" w14:textId="77777777" w:rsidR="007B59D3" w:rsidRDefault="007B59D3" w:rsidP="007B59D3">
            <w:pPr>
              <w:rPr>
                <w:b w:val="0"/>
                <w:sz w:val="24"/>
                <w:szCs w:val="24"/>
              </w:rPr>
            </w:pPr>
            <w:r>
              <w:rPr>
                <w:b w:val="0"/>
                <w:sz w:val="24"/>
                <w:szCs w:val="24"/>
              </w:rPr>
              <w:t xml:space="preserve">I have noticed that community members and visitors have been reluctant to contact please due to fear of retaliation, lack of care or belief that nothing will be done when it comes to violations of law. </w:t>
            </w:r>
            <w:r w:rsidRPr="00FF3449">
              <w:rPr>
                <w:b w:val="0"/>
                <w:sz w:val="24"/>
                <w:szCs w:val="24"/>
              </w:rPr>
              <w:t xml:space="preserve">Please continue to report violations or concerns to the police department via or Emergency Communication Center, Police Substations or through our new, updated app which can be found in your app store. (Atlas 1). You will create an account. Once an account has been created, you will click on the </w:t>
            </w:r>
            <w:proofErr w:type="spellStart"/>
            <w:r w:rsidRPr="00FF3449">
              <w:rPr>
                <w:b w:val="0"/>
                <w:sz w:val="24"/>
                <w:szCs w:val="24"/>
              </w:rPr>
              <w:t>myABQPD</w:t>
            </w:r>
            <w:proofErr w:type="spellEnd"/>
            <w:r w:rsidRPr="00FF3449">
              <w:rPr>
                <w:b w:val="0"/>
                <w:sz w:val="24"/>
                <w:szCs w:val="24"/>
              </w:rPr>
              <w:t xml:space="preserve"> bubble and you will be able to call the police, go to our website and send a message to our team to report non-emergent situations.</w:t>
            </w:r>
          </w:p>
          <w:p w14:paraId="5E597490" w14:textId="77777777" w:rsidR="007B59D3" w:rsidRDefault="007B59D3" w:rsidP="007B59D3">
            <w:pPr>
              <w:rPr>
                <w:b w:val="0"/>
                <w:sz w:val="24"/>
                <w:szCs w:val="24"/>
              </w:rPr>
            </w:pPr>
          </w:p>
          <w:p w14:paraId="28D9B153" w14:textId="77777777" w:rsidR="007B59D3" w:rsidRDefault="007B59D3" w:rsidP="007B59D3">
            <w:pPr>
              <w:rPr>
                <w:b w:val="0"/>
                <w:sz w:val="24"/>
                <w:szCs w:val="24"/>
              </w:rPr>
            </w:pPr>
            <w:r>
              <w:rPr>
                <w:b w:val="0"/>
                <w:sz w:val="24"/>
                <w:szCs w:val="24"/>
              </w:rPr>
              <w:t xml:space="preserve">I again invite and will </w:t>
            </w:r>
            <w:r w:rsidRPr="00266C0A">
              <w:rPr>
                <w:b w:val="0"/>
                <w:sz w:val="24"/>
                <w:szCs w:val="24"/>
              </w:rPr>
              <w:t xml:space="preserve">continue to stress the importance of community involvement with our department. I invite you to take part of our monthly Citizen Policing Council meetings that occur the third Thursday of each month. If you would like to participate in any discussion, have interest in joining the board or would like to attend please contact </w:t>
            </w:r>
            <w:r>
              <w:rPr>
                <w:b w:val="0"/>
                <w:sz w:val="24"/>
                <w:szCs w:val="24"/>
              </w:rPr>
              <w:t xml:space="preserve">Kelly Mensah at </w:t>
            </w:r>
            <w:hyperlink r:id="rId17" w:history="1">
              <w:r w:rsidRPr="007B59D3">
                <w:rPr>
                  <w:rStyle w:val="Hyperlink"/>
                  <w:b w:val="0"/>
                  <w:bCs w:val="0"/>
                  <w:color w:val="FF0000"/>
                  <w:sz w:val="24"/>
                  <w:szCs w:val="24"/>
                </w:rPr>
                <w:t>kmensah@cabq.gov</w:t>
              </w:r>
            </w:hyperlink>
            <w:r>
              <w:rPr>
                <w:b w:val="0"/>
                <w:sz w:val="24"/>
                <w:szCs w:val="24"/>
              </w:rPr>
              <w:t xml:space="preserve"> </w:t>
            </w:r>
            <w:r w:rsidRPr="00266C0A">
              <w:rPr>
                <w:b w:val="0"/>
                <w:sz w:val="24"/>
                <w:szCs w:val="24"/>
              </w:rPr>
              <w:t>and he will get you all of the details.</w:t>
            </w:r>
          </w:p>
          <w:p w14:paraId="42747E0A" w14:textId="77777777" w:rsidR="007B59D3" w:rsidRDefault="007B59D3" w:rsidP="007B59D3">
            <w:pPr>
              <w:rPr>
                <w:b w:val="0"/>
                <w:sz w:val="24"/>
                <w:szCs w:val="24"/>
              </w:rPr>
            </w:pPr>
          </w:p>
          <w:p w14:paraId="0A142B04" w14:textId="77777777" w:rsidR="007B59D3" w:rsidRDefault="007B59D3" w:rsidP="007B59D3">
            <w:pPr>
              <w:rPr>
                <w:b w:val="0"/>
                <w:sz w:val="24"/>
                <w:szCs w:val="24"/>
              </w:rPr>
            </w:pPr>
            <w:r>
              <w:rPr>
                <w:b w:val="0"/>
                <w:sz w:val="24"/>
                <w:szCs w:val="24"/>
              </w:rPr>
              <w:t>We have been in our new bid assignments for a little over a month now. Everyone new to the area command has seen to be settling in nicely and are extremely motivated. We continue taking numerous people to jail related to drug use in open air settings. Those individuals using drugs without care in open spaces, along roadways and even in front of police buildings has made it evident that the fentanyl crisis is huge. If you have friends and/or loved ones please ensure they get the help and support they need. You can also reach out to the following local resource centers:</w:t>
            </w:r>
          </w:p>
          <w:p w14:paraId="42C2E2B6" w14:textId="77777777" w:rsidR="007B59D3" w:rsidRDefault="007B59D3" w:rsidP="007B59D3">
            <w:pPr>
              <w:rPr>
                <w:b w:val="0"/>
                <w:sz w:val="24"/>
                <w:szCs w:val="24"/>
              </w:rPr>
            </w:pPr>
          </w:p>
          <w:p w14:paraId="49804B0A" w14:textId="77777777" w:rsidR="007B59D3" w:rsidRDefault="007B59D3" w:rsidP="007B59D3">
            <w:pPr>
              <w:rPr>
                <w:b w:val="0"/>
                <w:sz w:val="24"/>
                <w:szCs w:val="24"/>
              </w:rPr>
            </w:pPr>
            <w:r w:rsidRPr="00537FF0">
              <w:rPr>
                <w:bCs w:val="0"/>
                <w:sz w:val="24"/>
                <w:szCs w:val="24"/>
              </w:rPr>
              <w:t>Turning Point Recovery</w:t>
            </w:r>
            <w:r>
              <w:rPr>
                <w:b w:val="0"/>
                <w:sz w:val="24"/>
                <w:szCs w:val="24"/>
              </w:rPr>
              <w:t xml:space="preserve"> – (505) 217-1717 </w:t>
            </w:r>
          </w:p>
          <w:p w14:paraId="59CBA030" w14:textId="77777777" w:rsidR="007B59D3" w:rsidRDefault="007B59D3" w:rsidP="007B59D3">
            <w:pPr>
              <w:rPr>
                <w:b w:val="0"/>
                <w:sz w:val="24"/>
                <w:szCs w:val="24"/>
              </w:rPr>
            </w:pPr>
            <w:r w:rsidRPr="00537FF0">
              <w:rPr>
                <w:bCs w:val="0"/>
                <w:sz w:val="24"/>
                <w:szCs w:val="24"/>
              </w:rPr>
              <w:t>New Season Treatment Center</w:t>
            </w:r>
            <w:r>
              <w:rPr>
                <w:b w:val="0"/>
                <w:sz w:val="24"/>
                <w:szCs w:val="24"/>
              </w:rPr>
              <w:t xml:space="preserve"> – (505) 445-2400</w:t>
            </w:r>
          </w:p>
          <w:p w14:paraId="5C7F9969" w14:textId="77777777" w:rsidR="007B59D3" w:rsidRDefault="007B59D3" w:rsidP="007B59D3">
            <w:pPr>
              <w:rPr>
                <w:bCs w:val="0"/>
                <w:sz w:val="24"/>
                <w:szCs w:val="24"/>
              </w:rPr>
            </w:pPr>
            <w:r w:rsidRPr="00537FF0">
              <w:rPr>
                <w:bCs w:val="0"/>
                <w:sz w:val="24"/>
                <w:szCs w:val="24"/>
              </w:rPr>
              <w:t>The Evolution Group</w:t>
            </w:r>
            <w:r>
              <w:rPr>
                <w:b w:val="0"/>
                <w:sz w:val="24"/>
                <w:szCs w:val="24"/>
              </w:rPr>
              <w:t xml:space="preserve"> – (505) 242-6988</w:t>
            </w:r>
          </w:p>
          <w:p w14:paraId="1E70C776" w14:textId="04CD8BFA" w:rsidR="0055197E" w:rsidRPr="007B59D3" w:rsidRDefault="007B59D3" w:rsidP="007B59D3">
            <w:pPr>
              <w:rPr>
                <w:rStyle w:val="Strong"/>
                <w:bCs/>
                <w:sz w:val="24"/>
                <w:szCs w:val="24"/>
              </w:rPr>
            </w:pPr>
            <w:r w:rsidRPr="00537FF0">
              <w:rPr>
                <w:bCs w:val="0"/>
                <w:sz w:val="24"/>
                <w:szCs w:val="24"/>
              </w:rPr>
              <w:t>State of Heart Recovery</w:t>
            </w:r>
            <w:r>
              <w:rPr>
                <w:b w:val="0"/>
                <w:sz w:val="24"/>
                <w:szCs w:val="24"/>
              </w:rPr>
              <w:t xml:space="preserve"> – (505) 206-0288</w:t>
            </w:r>
          </w:p>
          <w:p w14:paraId="1F3FDFEE" w14:textId="4D09D12E" w:rsidR="0055197E" w:rsidRDefault="0055197E" w:rsidP="0055197E">
            <w:pPr>
              <w:pStyle w:val="NormalWeb"/>
              <w:rPr>
                <w:rStyle w:val="Strong"/>
                <w:rFonts w:asciiTheme="minorHAnsi" w:hAnsiTheme="minorHAnsi" w:cs="Calibri"/>
                <w:b/>
                <w:bCs/>
                <w:color w:val="000000"/>
                <w:sz w:val="20"/>
                <w:szCs w:val="20"/>
              </w:rPr>
            </w:pPr>
          </w:p>
          <w:p w14:paraId="0CAA9E71" w14:textId="088D0888" w:rsidR="0055197E" w:rsidRDefault="0055197E" w:rsidP="0055197E">
            <w:pPr>
              <w:pStyle w:val="NormalWeb"/>
              <w:rPr>
                <w:rStyle w:val="Strong"/>
                <w:rFonts w:cs="Calibri"/>
                <w:b/>
                <w:bCs/>
                <w:color w:val="000000"/>
                <w:sz w:val="20"/>
                <w:szCs w:val="20"/>
              </w:rPr>
            </w:pPr>
          </w:p>
          <w:p w14:paraId="258CF4B7" w14:textId="2B94E9DF" w:rsidR="0055197E" w:rsidRDefault="0055197E" w:rsidP="0055197E">
            <w:pPr>
              <w:pStyle w:val="NormalWeb"/>
              <w:rPr>
                <w:rStyle w:val="Strong"/>
                <w:rFonts w:cs="Calibri"/>
                <w:b/>
                <w:bCs/>
                <w:color w:val="000000"/>
                <w:sz w:val="20"/>
                <w:szCs w:val="20"/>
              </w:rPr>
            </w:pPr>
          </w:p>
          <w:p w14:paraId="0ADCDE3E" w14:textId="564695E9" w:rsidR="0055197E" w:rsidRDefault="0055197E" w:rsidP="0055197E">
            <w:pPr>
              <w:pStyle w:val="NormalWeb"/>
              <w:rPr>
                <w:rStyle w:val="Strong"/>
                <w:rFonts w:cs="Calibri"/>
                <w:b/>
                <w:bCs/>
                <w:color w:val="000000"/>
                <w:sz w:val="20"/>
                <w:szCs w:val="20"/>
              </w:rPr>
            </w:pPr>
          </w:p>
          <w:p w14:paraId="6CF1FDFC" w14:textId="1AA98D6F" w:rsidR="0055197E" w:rsidRDefault="0055197E" w:rsidP="0055197E">
            <w:pPr>
              <w:pStyle w:val="NormalWeb"/>
              <w:rPr>
                <w:rStyle w:val="Strong"/>
                <w:rFonts w:cs="Calibri"/>
                <w:b/>
                <w:bCs/>
                <w:color w:val="000000"/>
                <w:sz w:val="20"/>
                <w:szCs w:val="20"/>
              </w:rPr>
            </w:pPr>
          </w:p>
          <w:p w14:paraId="75A3898D" w14:textId="1DE0E933" w:rsidR="0055197E" w:rsidRDefault="0055197E" w:rsidP="0055197E">
            <w:pPr>
              <w:pStyle w:val="NormalWeb"/>
              <w:rPr>
                <w:rStyle w:val="Strong"/>
                <w:rFonts w:cs="Calibri"/>
                <w:b/>
                <w:bCs/>
                <w:color w:val="000000"/>
                <w:sz w:val="20"/>
                <w:szCs w:val="20"/>
              </w:rPr>
            </w:pPr>
          </w:p>
          <w:p w14:paraId="59820A74" w14:textId="6CD7DCB4" w:rsidR="0055197E" w:rsidRDefault="0055197E" w:rsidP="0055197E">
            <w:pPr>
              <w:pStyle w:val="NormalWeb"/>
              <w:rPr>
                <w:rStyle w:val="Strong"/>
                <w:rFonts w:cs="Calibri"/>
                <w:b/>
                <w:bCs/>
                <w:color w:val="000000"/>
                <w:sz w:val="20"/>
                <w:szCs w:val="20"/>
              </w:rPr>
            </w:pPr>
          </w:p>
          <w:p w14:paraId="303ADA0E" w14:textId="77777777" w:rsidR="0055197E" w:rsidRPr="00AB5A7E" w:rsidRDefault="0055197E" w:rsidP="0055197E">
            <w:pPr>
              <w:pStyle w:val="NormalWeb"/>
              <w:rPr>
                <w:rStyle w:val="Strong"/>
                <w:rFonts w:asciiTheme="minorHAnsi" w:hAnsiTheme="minorHAnsi" w:cs="Calibri"/>
                <w:color w:val="000000"/>
                <w:sz w:val="20"/>
                <w:szCs w:val="20"/>
              </w:rPr>
            </w:pPr>
          </w:p>
          <w:p w14:paraId="72257316" w14:textId="77777777" w:rsidR="0055197E" w:rsidRPr="000F58C3" w:rsidRDefault="0055197E" w:rsidP="0055197E">
            <w:pPr>
              <w:ind w:left="19"/>
              <w:jc w:val="center"/>
              <w:rPr>
                <w:color w:val="0070C0"/>
                <w:sz w:val="24"/>
                <w:szCs w:val="24"/>
              </w:rPr>
            </w:pPr>
            <w:r w:rsidRPr="000F58C3">
              <w:rPr>
                <w:color w:val="0070C0"/>
                <w:sz w:val="24"/>
                <w:szCs w:val="24"/>
              </w:rPr>
              <w:t>(ACS) Albuquerque Community Safety</w:t>
            </w:r>
          </w:p>
          <w:p w14:paraId="21BD0689" w14:textId="77777777" w:rsidR="0055197E" w:rsidRPr="00AB5A7E" w:rsidRDefault="0055197E" w:rsidP="0055197E">
            <w:pPr>
              <w:ind w:left="19"/>
            </w:pPr>
          </w:p>
          <w:p w14:paraId="6BB06CD7" w14:textId="77777777" w:rsidR="0055197E" w:rsidRPr="00AB5A7E" w:rsidRDefault="0055197E" w:rsidP="0055197E">
            <w:pPr>
              <w:jc w:val="center"/>
            </w:pPr>
            <w:r w:rsidRPr="00AB5A7E">
              <w:rPr>
                <w:b w:val="0"/>
                <w:bCs w:val="0"/>
              </w:rPr>
              <w:object w:dxaOrig="8880" w:dyaOrig="5040" w14:anchorId="7D47E5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7pt;height:195.75pt" o:ole="">
                  <v:imagedata r:id="rId18" o:title=""/>
                </v:shape>
                <o:OLEObject Type="Embed" ProgID="PBrush" ShapeID="_x0000_i1025" DrawAspect="Content" ObjectID="_1775912118" r:id="rId19"/>
              </w:object>
            </w:r>
          </w:p>
          <w:p w14:paraId="6A4C6159" w14:textId="77777777" w:rsidR="0055197E" w:rsidRPr="00AB5A7E" w:rsidRDefault="0055197E" w:rsidP="0055197E"/>
          <w:p w14:paraId="0F3F8D3E" w14:textId="77777777" w:rsidR="0055197E" w:rsidRPr="00AB5A7E" w:rsidRDefault="0055197E" w:rsidP="0055197E"/>
          <w:p w14:paraId="141A4B4F" w14:textId="77777777" w:rsidR="0055197E" w:rsidRPr="000827AD" w:rsidRDefault="0055197E" w:rsidP="0055197E">
            <w:pPr>
              <w:ind w:left="19"/>
              <w:rPr>
                <w:b w:val="0"/>
                <w:bCs w:val="0"/>
                <w:i/>
                <w:iCs/>
              </w:rPr>
            </w:pPr>
            <w:r w:rsidRPr="000827AD">
              <w:rPr>
                <w:b w:val="0"/>
                <w:bCs w:val="0"/>
                <w:i/>
                <w:iCs/>
              </w:rPr>
              <w:t xml:space="preserve">Albuquerque Community Safety Administration (ACS) – Call 311, 242-COPS or 768-4227 </w:t>
            </w:r>
            <w:hyperlink r:id="rId20" w:history="1">
              <w:r w:rsidRPr="000827AD">
                <w:rPr>
                  <w:rStyle w:val="Hyperlink"/>
                  <w:b w:val="0"/>
                  <w:bCs w:val="0"/>
                  <w:i/>
                  <w:iCs/>
                  <w:color w:val="FF0000"/>
                </w:rPr>
                <w:t>acs@cabq.gov</w:t>
              </w:r>
            </w:hyperlink>
            <w:r w:rsidRPr="000827AD">
              <w:rPr>
                <w:b w:val="0"/>
                <w:bCs w:val="0"/>
                <w:i/>
                <w:iCs/>
              </w:rPr>
              <w:t xml:space="preserve"> – ACS sends trained professionals to non-violent and non-medical 911 calls for service involving issues such as mental/behavioral health, homelessness, and addiction as well as non-behavioral issues such as abandoned vehicles and needle pick-ups.</w:t>
            </w:r>
          </w:p>
          <w:p w14:paraId="4FC7C9A0" w14:textId="77777777" w:rsidR="0055197E" w:rsidRPr="00AB5A7E" w:rsidRDefault="0055197E" w:rsidP="0055197E"/>
          <w:p w14:paraId="3E8ED43E" w14:textId="77777777" w:rsidR="0055197E" w:rsidRDefault="0055197E" w:rsidP="0055197E">
            <w:pPr>
              <w:spacing w:before="300" w:after="300"/>
              <w:jc w:val="center"/>
              <w:rPr>
                <w:rFonts w:cs="Helvetica"/>
                <w:color w:val="474135"/>
              </w:rPr>
            </w:pPr>
            <w:r w:rsidRPr="00AB5A7E">
              <w:rPr>
                <w:b w:val="0"/>
                <w:bCs w:val="0"/>
              </w:rPr>
              <w:object w:dxaOrig="13695" w:dyaOrig="4890" w14:anchorId="4A42723D">
                <v:shape id="_x0000_i1026" type="#_x0000_t75" style="width:392.25pt;height:174pt" o:ole="">
                  <v:imagedata r:id="rId21" o:title=""/>
                </v:shape>
                <o:OLEObject Type="Embed" ProgID="PBrush" ShapeID="_x0000_i1026" DrawAspect="Content" ObjectID="_1775912119" r:id="rId22"/>
              </w:object>
            </w:r>
          </w:p>
          <w:p w14:paraId="0871358E" w14:textId="77777777" w:rsidR="0055197E" w:rsidRDefault="0055197E" w:rsidP="0055197E">
            <w:pPr>
              <w:spacing w:before="300" w:after="300"/>
              <w:rPr>
                <w:rFonts w:cs="Helvetica"/>
                <w:color w:val="474135"/>
              </w:rPr>
            </w:pPr>
          </w:p>
          <w:p w14:paraId="1E208462" w14:textId="3E0DD3AB" w:rsidR="00921871" w:rsidRPr="003F2E07" w:rsidRDefault="00921871" w:rsidP="006F257E">
            <w:pPr>
              <w:rPr>
                <w:b w:val="0"/>
              </w:rPr>
            </w:pPr>
          </w:p>
        </w:tc>
      </w:tr>
    </w:tbl>
    <w:p w14:paraId="292F11C2" w14:textId="77777777" w:rsidR="002B509A" w:rsidRPr="00AB5A7E" w:rsidRDefault="002B509A" w:rsidP="00E1260A"/>
    <w:tbl>
      <w:tblPr>
        <w:tblStyle w:val="GridTable1Light1"/>
        <w:tblW w:w="5458" w:type="pct"/>
        <w:tblInd w:w="-635" w:type="dxa"/>
        <w:tblLook w:val="04A0" w:firstRow="1" w:lastRow="0" w:firstColumn="1" w:lastColumn="0" w:noHBand="0" w:noVBand="1"/>
      </w:tblPr>
      <w:tblGrid>
        <w:gridCol w:w="3370"/>
        <w:gridCol w:w="8597"/>
      </w:tblGrid>
      <w:tr w:rsidR="0055197E" w:rsidRPr="00AB5A7E" w14:paraId="19267A56" w14:textId="77777777" w:rsidTr="00147E04">
        <w:trPr>
          <w:cnfStyle w:val="100000000000" w:firstRow="1" w:lastRow="0" w:firstColumn="0" w:lastColumn="0" w:oddVBand="0" w:evenVBand="0" w:oddHBand="0" w:evenHBand="0" w:firstRowFirstColumn="0" w:firstRowLastColumn="0" w:lastRowFirstColumn="0" w:lastRowLastColumn="0"/>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448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831"/>
            </w:tblGrid>
            <w:tr w:rsidR="0055197E" w:rsidRPr="005B5358" w14:paraId="6255A381" w14:textId="77777777" w:rsidTr="00106CAE">
              <w:trPr>
                <w:trHeight w:val="6165"/>
                <w:jc w:val="center"/>
              </w:trPr>
              <w:tc>
                <w:tcPr>
                  <w:tcW w:w="2637" w:type="dxa"/>
                </w:tcPr>
                <w:p w14:paraId="0DC91280" w14:textId="77777777" w:rsidR="0055197E" w:rsidRPr="0055197E" w:rsidRDefault="0055197E" w:rsidP="0055197E">
                  <w:pPr>
                    <w:pStyle w:val="Subtitle"/>
                    <w:rPr>
                      <w:noProof/>
                      <w:color w:val="FFFFFF" w:themeColor="background1"/>
                      <w:sz w:val="20"/>
                      <w:szCs w:val="20"/>
                    </w:rPr>
                  </w:pPr>
                  <w:r w:rsidRPr="0055197E">
                    <w:rPr>
                      <w:noProof/>
                      <w:color w:val="FFFFFF" w:themeColor="background1"/>
                      <w:sz w:val="20"/>
                      <w:szCs w:val="20"/>
                    </w:rPr>
                    <w:lastRenderedPageBreak/>
                    <w:t>Crime Mapping</w:t>
                  </w:r>
                </w:p>
                <w:p w14:paraId="75D775DD" w14:textId="77777777" w:rsidR="0055197E" w:rsidRPr="0055197E" w:rsidRDefault="0055197E" w:rsidP="0055197E">
                  <w:pPr>
                    <w:pStyle w:val="Subtitle"/>
                    <w:rPr>
                      <w:color w:val="FFFFFF" w:themeColor="background1"/>
                      <w:sz w:val="20"/>
                      <w:szCs w:val="20"/>
                    </w:rPr>
                  </w:pPr>
                  <w:r w:rsidRPr="0055197E">
                    <w:rPr>
                      <w:noProof/>
                      <w:color w:val="FFFFFF" w:themeColor="background1"/>
                      <w:sz w:val="20"/>
                      <w:szCs w:val="20"/>
                    </w:rPr>
                    <mc:AlternateContent>
                      <mc:Choice Requires="wps">
                        <w:drawing>
                          <wp:inline distT="0" distB="0" distL="0" distR="0" wp14:anchorId="574DE0CE" wp14:editId="61B633DF">
                            <wp:extent cx="1661375" cy="0"/>
                            <wp:effectExtent l="0" t="0" r="0" b="0"/>
                            <wp:docPr id="13" name="Straight Connector 1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298C280" id="Straight Connector 1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di34gEAACU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LFu7ujxDCNd/Qc&#10;PZNdH8nRGoMOWk9SsIXA0bmwRJU0kPwbXKiR5mhOft4Fd/LJjFF4nb7YJhmz59fVcxgj4XhY7XbV&#10;3bt7SvgSK25A50P8AFaT9NPQXDERssvHELEYpi4p6VgZMjR0e/+2LPNlBKtk+ySVSsE8UnBUnlwY&#10;DsO5q5J4ZHiRhTtl8DC1NDWR/+JVwcT/BQSalWRPBdKY3jgZ52DiwqsMZieYQAUrcFb2J+Ccn6CQ&#10;R/hvwCsiV7YmrmAtjfW/kx3HRbKY8hcHpr6TBWfbXvP1ZmtwFrNz87tJw/5yn+G31334AQ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vbnYt+IBAAAl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14:paraId="65D1966B" w14:textId="77777777" w:rsidR="0055197E" w:rsidRPr="0055197E" w:rsidRDefault="0055197E" w:rsidP="0055197E">
                  <w:pPr>
                    <w:pStyle w:val="Subtitle"/>
                    <w:rPr>
                      <w:color w:val="FFFFFF" w:themeColor="background1"/>
                      <w:sz w:val="20"/>
                      <w:szCs w:val="20"/>
                    </w:rPr>
                  </w:pPr>
                </w:p>
                <w:p w14:paraId="34847FE2" w14:textId="734884BD" w:rsidR="0055197E" w:rsidRPr="0055197E" w:rsidRDefault="0055197E" w:rsidP="0055197E">
                  <w:pPr>
                    <w:pStyle w:val="BlockText"/>
                    <w:rPr>
                      <w:color w:val="FFFFFF" w:themeColor="background1"/>
                      <w:sz w:val="20"/>
                    </w:rPr>
                  </w:pPr>
                  <w:r w:rsidRPr="0055197E">
                    <w:rPr>
                      <w:color w:val="FFFFFF" w:themeColor="background1"/>
                      <w:sz w:val="20"/>
                    </w:rPr>
                    <w:t>On the crime mapping website, you can run any crimes that you would like to look at in your neighborhood or throughout the city of Albuquerque.  You can also sign up to receive alerts in your specific area.</w:t>
                  </w:r>
                </w:p>
                <w:p w14:paraId="5A2AC1FD" w14:textId="77777777" w:rsidR="0055197E" w:rsidRPr="0055197E" w:rsidRDefault="0055197E" w:rsidP="0055197E">
                  <w:pPr>
                    <w:pStyle w:val="BlockText"/>
                    <w:rPr>
                      <w:color w:val="FFFFFF" w:themeColor="background1"/>
                      <w:sz w:val="20"/>
                    </w:rPr>
                  </w:pPr>
                  <w:r w:rsidRPr="0055197E">
                    <w:rPr>
                      <w:color w:val="FFFFFF" w:themeColor="background1"/>
                      <w:sz w:val="20"/>
                    </w:rPr>
                    <w:t xml:space="preserve">Crimemapping.com </w:t>
                  </w:r>
                </w:p>
                <w:p w14:paraId="3560EC4A" w14:textId="77777777" w:rsidR="0055197E" w:rsidRPr="005B5358" w:rsidRDefault="0055197E" w:rsidP="0055197E">
                  <w:pPr>
                    <w:pStyle w:val="BlockText"/>
                    <w:rPr>
                      <w:color w:val="0070C0"/>
                      <w:sz w:val="20"/>
                    </w:rPr>
                  </w:pPr>
                </w:p>
              </w:tc>
            </w:tr>
          </w:tbl>
          <w:p w14:paraId="0A6E76CA" w14:textId="77777777" w:rsidR="0055197E" w:rsidRPr="00AB5A7E" w:rsidRDefault="0055197E" w:rsidP="0055197E">
            <w:pPr>
              <w:spacing w:after="160"/>
            </w:pPr>
          </w:p>
          <w:p w14:paraId="4ACFDE93" w14:textId="77777777" w:rsidR="0055197E" w:rsidRPr="00AB5A7E" w:rsidRDefault="0055197E" w:rsidP="0055197E">
            <w:pPr>
              <w:spacing w:after="160"/>
            </w:pPr>
          </w:p>
          <w:p w14:paraId="239A9A46" w14:textId="77777777" w:rsidR="0055197E" w:rsidRPr="00AB5A7E" w:rsidRDefault="0055197E" w:rsidP="0055197E">
            <w:pPr>
              <w:spacing w:after="160"/>
            </w:pPr>
          </w:p>
          <w:p w14:paraId="7D1D4658" w14:textId="77777777" w:rsidR="0055197E" w:rsidRPr="00AB5A7E" w:rsidRDefault="0055197E" w:rsidP="0055197E">
            <w:pPr>
              <w:spacing w:after="160"/>
            </w:pPr>
          </w:p>
          <w:p w14:paraId="672092C8" w14:textId="77777777" w:rsidR="0055197E" w:rsidRPr="00AB5A7E" w:rsidRDefault="0055197E" w:rsidP="0055197E">
            <w:pPr>
              <w:spacing w:after="160"/>
            </w:pPr>
          </w:p>
          <w:p w14:paraId="67ABE363" w14:textId="77777777" w:rsidR="0055197E" w:rsidRPr="00AB5A7E" w:rsidRDefault="0055197E" w:rsidP="0055197E">
            <w:pPr>
              <w:spacing w:after="160"/>
            </w:pPr>
          </w:p>
          <w:p w14:paraId="483F39E9" w14:textId="77777777" w:rsidR="0055197E" w:rsidRPr="00AB5A7E" w:rsidRDefault="0055197E" w:rsidP="0055197E">
            <w:pPr>
              <w:spacing w:after="160"/>
            </w:pPr>
          </w:p>
          <w:p w14:paraId="3C9D7D88" w14:textId="77777777" w:rsidR="0055197E" w:rsidRPr="00AB5A7E" w:rsidRDefault="0055197E" w:rsidP="0055197E">
            <w:pPr>
              <w:spacing w:after="160"/>
            </w:pPr>
          </w:p>
          <w:p w14:paraId="00E594BD" w14:textId="77777777" w:rsidR="0055197E" w:rsidRPr="00AB5A7E" w:rsidRDefault="0055197E" w:rsidP="0055197E">
            <w:pPr>
              <w:spacing w:after="160"/>
            </w:pPr>
          </w:p>
          <w:p w14:paraId="0287D155" w14:textId="77777777" w:rsidR="0055197E" w:rsidRPr="00AB5A7E" w:rsidRDefault="0055197E" w:rsidP="0055197E">
            <w:pPr>
              <w:spacing w:after="160"/>
            </w:pPr>
          </w:p>
          <w:p w14:paraId="2F7665F9" w14:textId="77777777" w:rsidR="0055197E" w:rsidRPr="00AB5A7E" w:rsidRDefault="0055197E" w:rsidP="0055197E">
            <w:pPr>
              <w:spacing w:after="160"/>
            </w:pPr>
          </w:p>
          <w:p w14:paraId="6C32DA5B" w14:textId="77777777" w:rsidR="0055197E" w:rsidRPr="00AB5A7E" w:rsidRDefault="0055197E" w:rsidP="0055197E">
            <w:pPr>
              <w:spacing w:after="160"/>
            </w:pPr>
          </w:p>
          <w:p w14:paraId="75EFBEE4" w14:textId="77777777" w:rsidR="0055197E" w:rsidRPr="00AB5A7E" w:rsidRDefault="0055197E" w:rsidP="0055197E">
            <w:pPr>
              <w:spacing w:after="160"/>
            </w:pPr>
          </w:p>
          <w:p w14:paraId="097B33BB" w14:textId="77777777" w:rsidR="0055197E" w:rsidRPr="00AB5A7E" w:rsidRDefault="0055197E" w:rsidP="0055197E">
            <w:pPr>
              <w:spacing w:after="160"/>
            </w:pPr>
          </w:p>
          <w:p w14:paraId="567C4CFF" w14:textId="77777777" w:rsidR="0055197E" w:rsidRPr="00AB5A7E" w:rsidRDefault="0055197E" w:rsidP="0055197E">
            <w:pPr>
              <w:spacing w:after="160"/>
            </w:pPr>
          </w:p>
          <w:p w14:paraId="79A2B816" w14:textId="77777777" w:rsidR="0055197E" w:rsidRPr="00AB5A7E" w:rsidRDefault="0055197E" w:rsidP="0055197E">
            <w:pPr>
              <w:spacing w:after="160"/>
            </w:pPr>
          </w:p>
          <w:p w14:paraId="727D21F2" w14:textId="77777777" w:rsidR="0055197E" w:rsidRPr="00AB5A7E" w:rsidRDefault="0055197E" w:rsidP="0055197E">
            <w:pPr>
              <w:spacing w:after="160"/>
            </w:pPr>
          </w:p>
          <w:p w14:paraId="458C27CA" w14:textId="77777777" w:rsidR="0055197E" w:rsidRPr="00AB5A7E" w:rsidRDefault="0055197E" w:rsidP="0055197E">
            <w:pPr>
              <w:spacing w:after="160"/>
            </w:pPr>
          </w:p>
          <w:p w14:paraId="2CDF595C" w14:textId="77777777" w:rsidR="0055197E" w:rsidRPr="00AB5A7E" w:rsidRDefault="0055197E" w:rsidP="0055197E">
            <w:pPr>
              <w:spacing w:after="160"/>
            </w:pPr>
          </w:p>
          <w:p w14:paraId="0F73E442" w14:textId="77777777" w:rsidR="0055197E" w:rsidRPr="00AB5A7E" w:rsidRDefault="0055197E" w:rsidP="0055197E">
            <w:pPr>
              <w:spacing w:after="160"/>
            </w:pPr>
          </w:p>
          <w:p w14:paraId="6C08768A" w14:textId="417006AC" w:rsidR="0055197E" w:rsidRPr="00AB5A7E" w:rsidRDefault="0055197E" w:rsidP="0055197E">
            <w:pPr>
              <w:spacing w:after="160"/>
              <w:jc w:val="center"/>
              <w:rPr>
                <w:color w:val="208566" w:themeColor="accent1" w:themeShade="BF"/>
              </w:rPr>
            </w:pPr>
          </w:p>
          <w:p w14:paraId="1BB87FAD" w14:textId="77777777" w:rsidR="0055197E" w:rsidRPr="00AB5A7E" w:rsidRDefault="0055197E" w:rsidP="0055197E">
            <w:pPr>
              <w:spacing w:after="160"/>
              <w:jc w:val="center"/>
              <w:rPr>
                <w:color w:val="208566" w:themeColor="accent1" w:themeShade="BF"/>
              </w:rPr>
            </w:pPr>
          </w:p>
          <w:p w14:paraId="1006C6EC" w14:textId="4C42A6B9" w:rsidR="0055197E" w:rsidRPr="00AB5A7E" w:rsidRDefault="0055197E" w:rsidP="0055197E">
            <w:pPr>
              <w:spacing w:after="160"/>
              <w:jc w:val="center"/>
              <w:rPr>
                <w:color w:val="208566" w:themeColor="accent1" w:themeShade="BF"/>
              </w:rPr>
            </w:pPr>
          </w:p>
          <w:p w14:paraId="6F0A129D" w14:textId="77777777" w:rsidR="0055197E" w:rsidRPr="00AB5A7E" w:rsidRDefault="0055197E" w:rsidP="0055197E">
            <w:pPr>
              <w:spacing w:after="160"/>
              <w:jc w:val="center"/>
              <w:rPr>
                <w:color w:val="208566" w:themeColor="accent1" w:themeShade="BF"/>
              </w:rPr>
            </w:pPr>
          </w:p>
          <w:p w14:paraId="70790ACA" w14:textId="77777777" w:rsidR="0055197E" w:rsidRPr="00AB5A7E" w:rsidRDefault="0055197E" w:rsidP="0055197E">
            <w:pPr>
              <w:spacing w:after="160"/>
              <w:jc w:val="center"/>
              <w:rPr>
                <w:color w:val="208566" w:themeColor="accent1" w:themeShade="BF"/>
              </w:rPr>
            </w:pPr>
          </w:p>
          <w:p w14:paraId="6E9FEE07" w14:textId="77777777" w:rsidR="0055197E" w:rsidRPr="00AB5A7E" w:rsidRDefault="0055197E" w:rsidP="0055197E">
            <w:pPr>
              <w:spacing w:after="160"/>
              <w:jc w:val="center"/>
              <w:rPr>
                <w:color w:val="208566" w:themeColor="accent1" w:themeShade="BF"/>
              </w:rPr>
            </w:pPr>
          </w:p>
          <w:p w14:paraId="087B6C1F" w14:textId="77777777" w:rsidR="0055197E" w:rsidRPr="00AB5A7E" w:rsidRDefault="0055197E" w:rsidP="0055197E">
            <w:pPr>
              <w:spacing w:after="160"/>
              <w:jc w:val="center"/>
              <w:rPr>
                <w:color w:val="208566" w:themeColor="accent1" w:themeShade="BF"/>
              </w:rPr>
            </w:pPr>
          </w:p>
          <w:p w14:paraId="01EF9232" w14:textId="77777777" w:rsidR="0055197E" w:rsidRPr="00AB5A7E" w:rsidRDefault="0055197E" w:rsidP="0055197E">
            <w:pPr>
              <w:spacing w:after="160"/>
              <w:jc w:val="center"/>
              <w:rPr>
                <w:color w:val="208566" w:themeColor="accent1" w:themeShade="BF"/>
              </w:rPr>
            </w:pPr>
          </w:p>
          <w:p w14:paraId="5EC82CBA" w14:textId="77777777" w:rsidR="0055197E" w:rsidRPr="00AB5A7E" w:rsidRDefault="0055197E" w:rsidP="0055197E">
            <w:pPr>
              <w:spacing w:after="160"/>
              <w:jc w:val="center"/>
              <w:rPr>
                <w:color w:val="208566" w:themeColor="accent1" w:themeShade="BF"/>
              </w:rPr>
            </w:pPr>
          </w:p>
          <w:p w14:paraId="4068CDFD" w14:textId="77777777" w:rsidR="0055197E" w:rsidRPr="00AB5A7E" w:rsidRDefault="0055197E" w:rsidP="0055197E">
            <w:pPr>
              <w:spacing w:after="160"/>
              <w:jc w:val="center"/>
              <w:rPr>
                <w:color w:val="208566" w:themeColor="accent1" w:themeShade="BF"/>
              </w:rPr>
            </w:pPr>
          </w:p>
          <w:p w14:paraId="0FB33B67" w14:textId="77777777" w:rsidR="0055197E" w:rsidRPr="00AB5A7E" w:rsidRDefault="0055197E" w:rsidP="0055197E">
            <w:pPr>
              <w:spacing w:after="160"/>
              <w:jc w:val="center"/>
              <w:rPr>
                <w:color w:val="208566" w:themeColor="accent1" w:themeShade="BF"/>
              </w:rPr>
            </w:pPr>
          </w:p>
          <w:p w14:paraId="69FAA5BF" w14:textId="77777777" w:rsidR="0055197E" w:rsidRPr="00AB5A7E" w:rsidRDefault="0055197E" w:rsidP="0055197E">
            <w:pPr>
              <w:spacing w:after="160"/>
              <w:jc w:val="center"/>
              <w:rPr>
                <w:color w:val="208566" w:themeColor="accent1" w:themeShade="BF"/>
              </w:rPr>
            </w:pPr>
          </w:p>
          <w:p w14:paraId="4FB58D97" w14:textId="77777777" w:rsidR="0055197E" w:rsidRPr="00AB5A7E" w:rsidRDefault="0055197E" w:rsidP="0055197E">
            <w:pPr>
              <w:spacing w:after="160"/>
              <w:jc w:val="center"/>
              <w:rPr>
                <w:color w:val="208566" w:themeColor="accent1" w:themeShade="BF"/>
              </w:rPr>
            </w:pPr>
          </w:p>
          <w:p w14:paraId="0305C7B4" w14:textId="77777777" w:rsidR="0055197E" w:rsidRPr="00AB5A7E" w:rsidRDefault="0055197E" w:rsidP="0055197E">
            <w:pPr>
              <w:spacing w:after="160"/>
              <w:jc w:val="center"/>
              <w:rPr>
                <w:color w:val="208566" w:themeColor="accent1" w:themeShade="BF"/>
              </w:rPr>
            </w:pPr>
          </w:p>
          <w:p w14:paraId="0FCB02CF" w14:textId="77777777" w:rsidR="0055197E" w:rsidRPr="00AB5A7E" w:rsidRDefault="0055197E" w:rsidP="0055197E">
            <w:pPr>
              <w:spacing w:after="160"/>
              <w:jc w:val="center"/>
              <w:rPr>
                <w:color w:val="208566" w:themeColor="accent1" w:themeShade="BF"/>
              </w:rPr>
            </w:pPr>
          </w:p>
          <w:p w14:paraId="7A377E70" w14:textId="77777777" w:rsidR="0055197E" w:rsidRPr="00AB5A7E" w:rsidRDefault="0055197E" w:rsidP="0055197E">
            <w:pPr>
              <w:spacing w:after="160"/>
              <w:jc w:val="center"/>
              <w:rPr>
                <w:color w:val="208566" w:themeColor="accent1" w:themeShade="BF"/>
              </w:rPr>
            </w:pPr>
          </w:p>
          <w:p w14:paraId="3DFA8B38" w14:textId="77777777" w:rsidR="0055197E" w:rsidRDefault="0055197E" w:rsidP="0055197E">
            <w:pPr>
              <w:spacing w:after="160"/>
              <w:jc w:val="center"/>
              <w:rPr>
                <w:color w:val="208566" w:themeColor="accent1" w:themeShade="BF"/>
              </w:rPr>
            </w:pPr>
          </w:p>
          <w:p w14:paraId="4FBBB8FC" w14:textId="77777777" w:rsidR="0055197E" w:rsidRDefault="0055197E" w:rsidP="0055197E">
            <w:pPr>
              <w:spacing w:after="160"/>
              <w:jc w:val="center"/>
              <w:rPr>
                <w:color w:val="208566" w:themeColor="accent1" w:themeShade="BF"/>
              </w:rPr>
            </w:pPr>
          </w:p>
          <w:p w14:paraId="6FB48CFC" w14:textId="77777777" w:rsidR="0055197E" w:rsidRDefault="0055197E" w:rsidP="0055197E">
            <w:pPr>
              <w:spacing w:after="160"/>
              <w:jc w:val="center"/>
              <w:rPr>
                <w:color w:val="208566" w:themeColor="accent1" w:themeShade="BF"/>
              </w:rPr>
            </w:pPr>
          </w:p>
          <w:p w14:paraId="7C919FE5" w14:textId="77777777" w:rsidR="0055197E" w:rsidRDefault="0055197E" w:rsidP="0055197E">
            <w:pPr>
              <w:spacing w:after="160"/>
              <w:jc w:val="center"/>
              <w:rPr>
                <w:color w:val="208566" w:themeColor="accent1" w:themeShade="BF"/>
              </w:rPr>
            </w:pPr>
          </w:p>
          <w:p w14:paraId="79B01A3C" w14:textId="77777777" w:rsidR="0055197E" w:rsidRDefault="0055197E" w:rsidP="0055197E">
            <w:pPr>
              <w:spacing w:after="160"/>
              <w:jc w:val="center"/>
              <w:rPr>
                <w:color w:val="208566" w:themeColor="accent1" w:themeShade="BF"/>
              </w:rPr>
            </w:pPr>
          </w:p>
          <w:p w14:paraId="73EB6E59" w14:textId="77777777" w:rsidR="0055197E" w:rsidRDefault="0055197E" w:rsidP="0055197E">
            <w:pPr>
              <w:spacing w:after="160"/>
              <w:jc w:val="center"/>
              <w:rPr>
                <w:color w:val="208566" w:themeColor="accent1" w:themeShade="BF"/>
              </w:rPr>
            </w:pPr>
          </w:p>
          <w:p w14:paraId="29F54498" w14:textId="77777777" w:rsidR="0055197E" w:rsidRPr="00AB5A7E" w:rsidRDefault="0055197E" w:rsidP="0055197E">
            <w:pPr>
              <w:spacing w:after="160"/>
              <w:jc w:val="center"/>
              <w:rPr>
                <w:color w:val="208566" w:themeColor="accent1" w:themeShade="BF"/>
              </w:rPr>
            </w:pPr>
          </w:p>
          <w:p w14:paraId="4155433A" w14:textId="77777777" w:rsidR="0055197E" w:rsidRPr="00AB5A7E" w:rsidRDefault="0055197E" w:rsidP="0055197E">
            <w:pPr>
              <w:spacing w:after="160"/>
              <w:jc w:val="center"/>
              <w:rPr>
                <w:color w:val="208566" w:themeColor="accent1" w:themeShade="BF"/>
              </w:rPr>
            </w:pPr>
          </w:p>
          <w:p w14:paraId="7F00D0E6" w14:textId="77777777" w:rsidR="0055197E" w:rsidRPr="00AB5A7E" w:rsidRDefault="0055197E" w:rsidP="0055197E">
            <w:pPr>
              <w:spacing w:after="160"/>
              <w:jc w:val="center"/>
              <w:rPr>
                <w:color w:val="208566" w:themeColor="accent1" w:themeShade="BF"/>
              </w:rPr>
            </w:pPr>
          </w:p>
          <w:p w14:paraId="5D5AF6AC" w14:textId="77777777" w:rsidR="0055197E" w:rsidRPr="00AB5A7E" w:rsidRDefault="0055197E" w:rsidP="0055197E">
            <w:pPr>
              <w:spacing w:after="160"/>
              <w:jc w:val="center"/>
              <w:rPr>
                <w:color w:val="208566" w:themeColor="accent1" w:themeShade="BF"/>
              </w:rPr>
            </w:pPr>
          </w:p>
          <w:p w14:paraId="05B60CB7" w14:textId="3402D642" w:rsidR="0055197E" w:rsidRDefault="0055197E" w:rsidP="0055197E">
            <w:pPr>
              <w:spacing w:after="160"/>
              <w:jc w:val="center"/>
              <w:rPr>
                <w:b w:val="0"/>
                <w:bCs w:val="0"/>
                <w:color w:val="208566" w:themeColor="accent1" w:themeShade="BF"/>
              </w:rPr>
            </w:pPr>
          </w:p>
          <w:p w14:paraId="6BE26DA7" w14:textId="4C43983B" w:rsidR="0055197E" w:rsidRDefault="0055197E" w:rsidP="0055197E">
            <w:pPr>
              <w:spacing w:after="160"/>
              <w:jc w:val="center"/>
              <w:rPr>
                <w:b w:val="0"/>
                <w:bCs w:val="0"/>
                <w:color w:val="208566" w:themeColor="accent1" w:themeShade="BF"/>
              </w:rPr>
            </w:pPr>
          </w:p>
          <w:p w14:paraId="5833E47A" w14:textId="59D0FC61" w:rsidR="0055197E" w:rsidRDefault="0055197E" w:rsidP="0055197E">
            <w:pPr>
              <w:spacing w:after="160"/>
              <w:jc w:val="center"/>
              <w:rPr>
                <w:b w:val="0"/>
                <w:bCs w:val="0"/>
                <w:color w:val="208566" w:themeColor="accent1" w:themeShade="BF"/>
              </w:rPr>
            </w:pPr>
          </w:p>
          <w:p w14:paraId="416EE9D5" w14:textId="570D6CFD" w:rsidR="0055197E" w:rsidRDefault="0055197E" w:rsidP="0055197E">
            <w:pPr>
              <w:spacing w:after="160"/>
              <w:jc w:val="center"/>
              <w:rPr>
                <w:b w:val="0"/>
                <w:bCs w:val="0"/>
                <w:color w:val="208566" w:themeColor="accent1" w:themeShade="BF"/>
              </w:rPr>
            </w:pPr>
          </w:p>
          <w:p w14:paraId="391B133B" w14:textId="5EBD98CC" w:rsidR="0055197E" w:rsidRDefault="0055197E" w:rsidP="0055197E">
            <w:pPr>
              <w:spacing w:after="160"/>
              <w:jc w:val="center"/>
              <w:rPr>
                <w:b w:val="0"/>
                <w:bCs w:val="0"/>
                <w:color w:val="208566" w:themeColor="accent1" w:themeShade="BF"/>
              </w:rPr>
            </w:pPr>
          </w:p>
          <w:p w14:paraId="2A9BA633" w14:textId="3043AF12" w:rsidR="0055197E" w:rsidRDefault="0055197E" w:rsidP="0055197E">
            <w:pPr>
              <w:spacing w:after="160"/>
              <w:jc w:val="center"/>
              <w:rPr>
                <w:b w:val="0"/>
                <w:bCs w:val="0"/>
                <w:color w:val="208566" w:themeColor="accent1" w:themeShade="BF"/>
              </w:rPr>
            </w:pPr>
          </w:p>
          <w:p w14:paraId="2FA01663" w14:textId="2B87AD6E" w:rsidR="0055197E" w:rsidRDefault="0055197E" w:rsidP="0055197E">
            <w:pPr>
              <w:spacing w:after="160"/>
              <w:jc w:val="center"/>
              <w:rPr>
                <w:b w:val="0"/>
                <w:bCs w:val="0"/>
                <w:color w:val="208566" w:themeColor="accent1" w:themeShade="BF"/>
              </w:rPr>
            </w:pPr>
          </w:p>
          <w:p w14:paraId="0F152A28" w14:textId="39FF082A" w:rsidR="0055197E" w:rsidRDefault="0055197E" w:rsidP="0055197E">
            <w:pPr>
              <w:spacing w:after="160"/>
              <w:jc w:val="center"/>
              <w:rPr>
                <w:b w:val="0"/>
                <w:bCs w:val="0"/>
                <w:color w:val="208566" w:themeColor="accent1" w:themeShade="BF"/>
              </w:rPr>
            </w:pPr>
          </w:p>
          <w:p w14:paraId="07E8FF9D" w14:textId="77777777" w:rsidR="0055197E" w:rsidRPr="00AB5A7E" w:rsidRDefault="0055197E" w:rsidP="0055197E">
            <w:pPr>
              <w:spacing w:after="160"/>
              <w:jc w:val="center"/>
              <w:rPr>
                <w:color w:val="208566" w:themeColor="accent1" w:themeShade="BF"/>
              </w:rPr>
            </w:pPr>
          </w:p>
          <w:p w14:paraId="34126EFF" w14:textId="77777777" w:rsidR="0055197E" w:rsidRPr="00AB5A7E" w:rsidRDefault="0055197E" w:rsidP="0055197E">
            <w:pPr>
              <w:spacing w:after="160"/>
              <w:jc w:val="center"/>
              <w:rPr>
                <w:color w:val="208566" w:themeColor="accent1" w:themeShade="BF"/>
              </w:rPr>
            </w:pPr>
          </w:p>
          <w:p w14:paraId="4238EE0D" w14:textId="77777777" w:rsidR="0055197E" w:rsidRPr="00AB5A7E" w:rsidRDefault="0055197E" w:rsidP="0055197E">
            <w:pPr>
              <w:spacing w:after="160"/>
              <w:jc w:val="center"/>
            </w:pPr>
            <w:r w:rsidRPr="00AB5A7E">
              <w:t>Valley Crime Prevention Specialist</w:t>
            </w:r>
          </w:p>
          <w:p w14:paraId="1D113228" w14:textId="77777777" w:rsidR="0055197E" w:rsidRPr="005B5358" w:rsidRDefault="0055197E" w:rsidP="0055197E">
            <w:pPr>
              <w:spacing w:after="160"/>
              <w:jc w:val="center"/>
              <w:rPr>
                <w:color w:val="FF0000"/>
              </w:rPr>
            </w:pPr>
            <w:r w:rsidRPr="005B5358">
              <w:rPr>
                <w:color w:val="FF0000"/>
              </w:rPr>
              <w:t>Brittany Martinez</w:t>
            </w:r>
          </w:p>
          <w:p w14:paraId="37BDDC4F" w14:textId="77777777" w:rsidR="0055197E" w:rsidRPr="005B5358" w:rsidRDefault="0055197E" w:rsidP="0055197E">
            <w:pPr>
              <w:spacing w:after="160"/>
              <w:jc w:val="center"/>
              <w:rPr>
                <w:color w:val="FF0000"/>
              </w:rPr>
            </w:pPr>
            <w:r w:rsidRPr="005B5358">
              <w:rPr>
                <w:color w:val="FF0000"/>
              </w:rPr>
              <w:t>5408 2</w:t>
            </w:r>
            <w:r w:rsidRPr="005B5358">
              <w:rPr>
                <w:color w:val="FF0000"/>
                <w:vertAlign w:val="superscript"/>
              </w:rPr>
              <w:t>nd</w:t>
            </w:r>
            <w:r w:rsidRPr="005B5358">
              <w:rPr>
                <w:color w:val="FF0000"/>
              </w:rPr>
              <w:t xml:space="preserve"> St NW</w:t>
            </w:r>
          </w:p>
          <w:p w14:paraId="09B989E2" w14:textId="77777777" w:rsidR="0055197E" w:rsidRPr="005B5358" w:rsidRDefault="0055197E" w:rsidP="0055197E">
            <w:pPr>
              <w:spacing w:after="160"/>
              <w:jc w:val="center"/>
              <w:rPr>
                <w:color w:val="FF0000"/>
              </w:rPr>
            </w:pPr>
            <w:r w:rsidRPr="005B5358">
              <w:rPr>
                <w:color w:val="FF0000"/>
              </w:rPr>
              <w:t>Albuquerque, NM 87107</w:t>
            </w:r>
          </w:p>
          <w:p w14:paraId="2DEB6C02" w14:textId="77777777" w:rsidR="0055197E" w:rsidRPr="005B5358" w:rsidRDefault="0055197E" w:rsidP="0055197E">
            <w:pPr>
              <w:spacing w:after="160"/>
              <w:jc w:val="center"/>
              <w:rPr>
                <w:color w:val="FF0000"/>
              </w:rPr>
            </w:pPr>
            <w:r w:rsidRPr="005B5358">
              <w:rPr>
                <w:color w:val="FF0000"/>
              </w:rPr>
              <w:t>505-761-8805</w:t>
            </w:r>
          </w:p>
          <w:p w14:paraId="3B9B5873" w14:textId="77777777" w:rsidR="0055197E" w:rsidRPr="00AB5A7E" w:rsidRDefault="0055197E" w:rsidP="0055197E">
            <w:pPr>
              <w:spacing w:after="160"/>
              <w:jc w:val="center"/>
              <w:rPr>
                <w:color w:val="208566" w:themeColor="accent1" w:themeShade="BF"/>
              </w:rPr>
            </w:pPr>
          </w:p>
          <w:p w14:paraId="519D17CE" w14:textId="77777777" w:rsidR="0055197E" w:rsidRPr="00AB5A7E" w:rsidRDefault="0055197E" w:rsidP="0055197E">
            <w:pPr>
              <w:spacing w:after="160"/>
              <w:jc w:val="center"/>
              <w:rPr>
                <w:color w:val="208566" w:themeColor="accent1" w:themeShade="BF"/>
              </w:rPr>
            </w:pPr>
            <w:r w:rsidRPr="00AB5A7E">
              <w:rPr>
                <w:noProof/>
                <w:color w:val="208566" w:themeColor="accent1" w:themeShade="BF"/>
              </w:rPr>
              <w:drawing>
                <wp:inline distT="0" distB="0" distL="0" distR="0" wp14:anchorId="68A6B833" wp14:editId="5EF57935">
                  <wp:extent cx="1495071" cy="18688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rtinez, Brittany_2094 8x10.jpg"/>
                          <pic:cNvPicPr/>
                        </pic:nvPicPr>
                        <pic:blipFill>
                          <a:blip r:embed="rId23">
                            <a:extLst>
                              <a:ext uri="{28A0092B-C50C-407E-A947-70E740481C1C}">
                                <a14:useLocalDpi xmlns:a14="http://schemas.microsoft.com/office/drawing/2010/main" val="0"/>
                              </a:ext>
                            </a:extLst>
                          </a:blip>
                          <a:stretch>
                            <a:fillRect/>
                          </a:stretch>
                        </pic:blipFill>
                        <pic:spPr>
                          <a:xfrm>
                            <a:off x="0" y="0"/>
                            <a:ext cx="1498538" cy="1873138"/>
                          </a:xfrm>
                          <a:prstGeom prst="rect">
                            <a:avLst/>
                          </a:prstGeom>
                        </pic:spPr>
                      </pic:pic>
                    </a:graphicData>
                  </a:graphic>
                </wp:inline>
              </w:drawing>
            </w:r>
          </w:p>
          <w:p w14:paraId="12A7267C" w14:textId="77777777" w:rsidR="0055197E" w:rsidRPr="00AB5A7E" w:rsidRDefault="0055197E" w:rsidP="0055197E">
            <w:pPr>
              <w:spacing w:after="160"/>
              <w:jc w:val="center"/>
              <w:rPr>
                <w:b w:val="0"/>
              </w:rPr>
            </w:pPr>
            <w:r w:rsidRPr="00AB5A7E">
              <w:rPr>
                <w:b w:val="0"/>
              </w:rPr>
              <w:t xml:space="preserve">Brittany Martinez, our Valley Crime Prevention Specialist is here to help answer any questions you may have related to crime prevention, neighborhood watch, or APD involved community events. </w:t>
            </w:r>
          </w:p>
          <w:p w14:paraId="317C250F" w14:textId="77777777" w:rsidR="0055197E" w:rsidRPr="005B5358" w:rsidRDefault="00AD2668" w:rsidP="0055197E">
            <w:pPr>
              <w:spacing w:after="160"/>
              <w:jc w:val="center"/>
              <w:rPr>
                <w:b w:val="0"/>
                <w:color w:val="0070C0"/>
              </w:rPr>
            </w:pPr>
            <w:hyperlink r:id="rId24" w:history="1">
              <w:r w:rsidR="0055197E" w:rsidRPr="005B5358">
                <w:rPr>
                  <w:rStyle w:val="Hyperlink"/>
                  <w:b w:val="0"/>
                  <w:color w:val="0070C0"/>
                </w:rPr>
                <w:t>brimartinez@cabq.gov</w:t>
              </w:r>
            </w:hyperlink>
          </w:p>
          <w:p w14:paraId="02A68B44" w14:textId="77777777" w:rsidR="0055197E" w:rsidRPr="00AB5A7E" w:rsidRDefault="0055197E" w:rsidP="0055197E">
            <w:pPr>
              <w:spacing w:after="160"/>
              <w:jc w:val="center"/>
              <w:rPr>
                <w:b w:val="0"/>
              </w:rPr>
            </w:pPr>
            <w:r w:rsidRPr="00AB5A7E">
              <w:rPr>
                <w:b w:val="0"/>
              </w:rPr>
              <w:t>505-761-8805</w:t>
            </w:r>
          </w:p>
          <w:p w14:paraId="4A3968E0" w14:textId="77777777" w:rsidR="0055197E" w:rsidRPr="00AB5A7E" w:rsidRDefault="0055197E" w:rsidP="0055197E">
            <w:pPr>
              <w:spacing w:after="160"/>
              <w:jc w:val="center"/>
              <w:rPr>
                <w:b w:val="0"/>
              </w:rPr>
            </w:pPr>
          </w:p>
          <w:p w14:paraId="1779238F" w14:textId="77777777" w:rsidR="0055197E" w:rsidRPr="00AB5A7E" w:rsidRDefault="0055197E" w:rsidP="0055197E">
            <w:pPr>
              <w:spacing w:after="160"/>
              <w:rPr>
                <w:color w:val="208566" w:themeColor="accent1" w:themeShade="BF"/>
              </w:rPr>
            </w:pPr>
          </w:p>
          <w:p w14:paraId="1D55E8B0" w14:textId="77777777" w:rsidR="0055197E" w:rsidRPr="00AB5A7E" w:rsidRDefault="0055197E" w:rsidP="0055197E">
            <w:pPr>
              <w:spacing w:after="160"/>
              <w:rPr>
                <w:color w:val="208566" w:themeColor="accent1" w:themeShade="BF"/>
              </w:rPr>
            </w:pPr>
          </w:p>
          <w:p w14:paraId="03CC6336" w14:textId="65F364F6" w:rsidR="0055197E" w:rsidRPr="00AB5A7E" w:rsidRDefault="0055197E" w:rsidP="0055197E">
            <w:pPr>
              <w:spacing w:after="160"/>
              <w:jc w:val="center"/>
              <w:rPr>
                <w:noProof/>
                <w:color w:val="208566" w:themeColor="accent1" w:themeShade="BF"/>
              </w:rPr>
            </w:pPr>
            <w:r w:rsidRPr="00AB5A7E">
              <w:rPr>
                <w:noProof/>
                <w:color w:val="208566" w:themeColor="accent1" w:themeShade="BF"/>
              </w:rPr>
              <w:drawing>
                <wp:inline distT="0" distB="0" distL="0" distR="0" wp14:anchorId="45752355" wp14:editId="39D95849">
                  <wp:extent cx="1924050" cy="15906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crime_1_orig.jpg"/>
                          <pic:cNvPicPr/>
                        </pic:nvPicPr>
                        <pic:blipFill>
                          <a:blip r:embed="rId25">
                            <a:extLst>
                              <a:ext uri="{28A0092B-C50C-407E-A947-70E740481C1C}">
                                <a14:useLocalDpi xmlns:a14="http://schemas.microsoft.com/office/drawing/2010/main" val="0"/>
                              </a:ext>
                            </a:extLst>
                          </a:blip>
                          <a:stretch>
                            <a:fillRect/>
                          </a:stretch>
                        </pic:blipFill>
                        <pic:spPr>
                          <a:xfrm>
                            <a:off x="0" y="0"/>
                            <a:ext cx="1924050" cy="1590675"/>
                          </a:xfrm>
                          <a:prstGeom prst="rect">
                            <a:avLst/>
                          </a:prstGeom>
                        </pic:spPr>
                      </pic:pic>
                    </a:graphicData>
                  </a:graphic>
                </wp:inline>
              </w:drawing>
            </w:r>
          </w:p>
          <w:p w14:paraId="5306B5BB" w14:textId="77777777" w:rsidR="0055197E" w:rsidRPr="00AB5A7E" w:rsidRDefault="0055197E" w:rsidP="0055197E">
            <w:pPr>
              <w:spacing w:after="160"/>
              <w:rPr>
                <w:noProof/>
                <w:color w:val="208566" w:themeColor="accent1" w:themeShade="BF"/>
              </w:rPr>
            </w:pPr>
          </w:p>
          <w:p w14:paraId="437699BB" w14:textId="77777777" w:rsidR="0055197E" w:rsidRPr="00AB5A7E" w:rsidRDefault="0055197E" w:rsidP="0055197E">
            <w:pPr>
              <w:spacing w:after="160"/>
              <w:rPr>
                <w:noProof/>
                <w:color w:val="208566" w:themeColor="accent1" w:themeShade="BF"/>
              </w:rPr>
            </w:pPr>
          </w:p>
          <w:p w14:paraId="37F469C2" w14:textId="11C83EBA" w:rsidR="0055197E" w:rsidRPr="00AB5A7E" w:rsidRDefault="0055197E" w:rsidP="0055197E">
            <w:pPr>
              <w:spacing w:after="160"/>
              <w:rPr>
                <w:noProof/>
                <w:color w:val="208566" w:themeColor="accent1" w:themeShade="BF"/>
              </w:rPr>
            </w:pPr>
          </w:p>
          <w:p w14:paraId="368A149D" w14:textId="77777777" w:rsidR="0055197E" w:rsidRPr="00AB5A7E" w:rsidRDefault="0055197E" w:rsidP="0055197E">
            <w:pPr>
              <w:spacing w:after="160"/>
              <w:rPr>
                <w:noProof/>
                <w:color w:val="208566" w:themeColor="accent1" w:themeShade="BF"/>
              </w:rPr>
            </w:pPr>
          </w:p>
          <w:p w14:paraId="6A459C68" w14:textId="77777777" w:rsidR="0055197E" w:rsidRPr="00AB5A7E" w:rsidRDefault="0055197E" w:rsidP="0055197E">
            <w:pPr>
              <w:spacing w:after="160"/>
              <w:rPr>
                <w:noProof/>
                <w:color w:val="208566" w:themeColor="accent1" w:themeShade="BF"/>
              </w:rPr>
            </w:pPr>
            <w:r w:rsidRPr="00AB5A7E">
              <w:rPr>
                <w:noProof/>
                <w:color w:val="1F497D"/>
              </w:rPr>
              <w:lastRenderedPageBreak/>
              <w:drawing>
                <wp:inline distT="0" distB="0" distL="0" distR="0" wp14:anchorId="0A37C9B0" wp14:editId="194119D7">
                  <wp:extent cx="1883060" cy="1457325"/>
                  <wp:effectExtent l="0" t="0" r="0" b="0"/>
                  <wp:docPr id="21" name="Picture 21"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73836" cy="1527578"/>
                          </a:xfrm>
                          <a:prstGeom prst="rect">
                            <a:avLst/>
                          </a:prstGeom>
                          <a:noFill/>
                          <a:ln>
                            <a:noFill/>
                          </a:ln>
                        </pic:spPr>
                      </pic:pic>
                    </a:graphicData>
                  </a:graphic>
                </wp:inline>
              </w:drawing>
            </w:r>
          </w:p>
          <w:p w14:paraId="0B8E25AA" w14:textId="77777777" w:rsidR="0055197E" w:rsidRPr="00AB5A7E" w:rsidRDefault="0055197E" w:rsidP="0055197E">
            <w:pPr>
              <w:spacing w:after="160"/>
              <w:rPr>
                <w:noProof/>
                <w:color w:val="208566" w:themeColor="accent1" w:themeShade="BF"/>
              </w:rPr>
            </w:pPr>
          </w:p>
          <w:p w14:paraId="6747A31A" w14:textId="77777777" w:rsidR="0055197E" w:rsidRPr="00AB5A7E" w:rsidRDefault="0055197E" w:rsidP="0055197E">
            <w:pPr>
              <w:spacing w:after="160"/>
              <w:rPr>
                <w:noProof/>
                <w:color w:val="208566" w:themeColor="accent1" w:themeShade="BF"/>
              </w:rPr>
            </w:pPr>
          </w:p>
          <w:p w14:paraId="42490D10" w14:textId="1EA27D31" w:rsidR="0055197E" w:rsidRPr="00AB5A7E" w:rsidRDefault="0055197E" w:rsidP="0055197E">
            <w:pPr>
              <w:spacing w:after="160"/>
              <w:rPr>
                <w:color w:val="208566" w:themeColor="accent1" w:themeShade="BF"/>
              </w:rPr>
            </w:pPr>
          </w:p>
        </w:tc>
        <w:tc>
          <w:tcPr>
            <w:tcW w:w="8597" w:type="dxa"/>
          </w:tcPr>
          <w:p w14:paraId="14A0CAAB" w14:textId="77777777" w:rsidR="0055197E" w:rsidRPr="00AB5A7E" w:rsidRDefault="0055197E" w:rsidP="0055197E">
            <w:pPr>
              <w:pStyle w:val="Heading2"/>
              <w:outlineLvl w:val="1"/>
              <w:cnfStyle w:val="100000000000" w:firstRow="1" w:lastRow="0" w:firstColumn="0" w:lastColumn="0" w:oddVBand="0" w:evenVBand="0" w:oddHBand="0" w:evenHBand="0" w:firstRowFirstColumn="0" w:firstRowLastColumn="0" w:lastRowFirstColumn="0" w:lastRowLastColumn="0"/>
              <w:rPr>
                <w:sz w:val="24"/>
                <w:szCs w:val="24"/>
              </w:rPr>
            </w:pPr>
            <w:r w:rsidRPr="00AB5A7E">
              <w:rPr>
                <w:sz w:val="20"/>
                <w:szCs w:val="20"/>
              </w:rPr>
              <w:lastRenderedPageBreak/>
              <w:t xml:space="preserve">  </w:t>
            </w:r>
          </w:p>
          <w:p w14:paraId="778BC567" w14:textId="77777777" w:rsidR="0055197E" w:rsidRPr="000827AD" w:rsidRDefault="0055197E" w:rsidP="0055197E">
            <w:pPr>
              <w:pStyle w:val="Heading2"/>
              <w:outlineLvl w:val="1"/>
              <w:cnfStyle w:val="100000000000" w:firstRow="1" w:lastRow="0" w:firstColumn="0" w:lastColumn="0" w:oddVBand="0" w:evenVBand="0" w:oddHBand="0" w:evenHBand="0" w:firstRowFirstColumn="0" w:firstRowLastColumn="0" w:lastRowFirstColumn="0" w:lastRowLastColumn="0"/>
              <w:rPr>
                <w:color w:val="FF0000"/>
                <w:sz w:val="24"/>
                <w:szCs w:val="24"/>
              </w:rPr>
            </w:pPr>
            <w:r w:rsidRPr="000827AD">
              <w:rPr>
                <w:color w:val="FF0000"/>
                <w:sz w:val="24"/>
                <w:szCs w:val="24"/>
              </w:rPr>
              <w:t>Crime Mapping Info &amp; (Safety TIPS)</w:t>
            </w:r>
          </w:p>
          <w:p w14:paraId="482104F7" w14:textId="77777777" w:rsidR="0055197E" w:rsidRPr="00AB5A7E" w:rsidRDefault="0055197E" w:rsidP="0055197E">
            <w:pPr>
              <w:pStyle w:val="Heading2"/>
              <w:outlineLvl w:val="1"/>
              <w:cnfStyle w:val="100000000000" w:firstRow="1" w:lastRow="0" w:firstColumn="0" w:lastColumn="0" w:oddVBand="0" w:evenVBand="0" w:oddHBand="0" w:evenHBand="0" w:firstRowFirstColumn="0" w:firstRowLastColumn="0" w:lastRowFirstColumn="0" w:lastRowLastColumn="0"/>
              <w:rPr>
                <w:sz w:val="20"/>
                <w:szCs w:val="20"/>
              </w:rPr>
            </w:pPr>
            <w:r w:rsidRPr="00AB5A7E">
              <w:rPr>
                <w:noProof/>
                <w:sz w:val="20"/>
                <w:szCs w:val="20"/>
              </w:rPr>
              <w:drawing>
                <wp:inline distT="0" distB="0" distL="0" distR="0" wp14:anchorId="08E6CCF7" wp14:editId="1951E198">
                  <wp:extent cx="2619375" cy="1743075"/>
                  <wp:effectExtent l="0" t="0" r="9525" b="9525"/>
                  <wp:docPr id="16" name="Picture 16" descr="How To Drop A Pin On Google Maps (Desktop, and Mobile) - History-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Drop A Pin On Google Maps (Desktop, and Mobile) - History-Compute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35C85E02"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 xml:space="preserve">The Valley Area Command uses the Computer Aided Dispatch (CAD) data to determine crimes that happen in the area.  When a response is indicated, the information received from the caller will be entered into the CAD for a response.  The information from the caller allows ECC staff to determine the priority of the call, how many officers to dispatch, and it provides the officers with vital information so they can determine what action to take as they respond to a call for service.  </w:t>
            </w:r>
          </w:p>
          <w:p w14:paraId="62CB4A3E"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p>
          <w:p w14:paraId="2BEC0C5C"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 xml:space="preserve">Residential Burglaries </w:t>
            </w:r>
          </w:p>
          <w:p w14:paraId="19A2E51D"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(TIP)-It is always good practice to make it look like someone is home at all times.  Turn a radio on to a talk show station when you are gone, this will make it appear that someone is inside of your home.</w:t>
            </w:r>
          </w:p>
          <w:p w14:paraId="193C4C26"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p>
          <w:p w14:paraId="394213A3"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Commercial Burglaries</w:t>
            </w:r>
          </w:p>
          <w:p w14:paraId="36F83925"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(TIP)-If your business is closed, we recommend that you check your property periodically, be sure to leave lights on and clean up any debris or growth around the property.  These small steps may deter a criminal.</w:t>
            </w:r>
          </w:p>
          <w:p w14:paraId="6BB50D9D"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p>
          <w:p w14:paraId="1BD843B0"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 xml:space="preserve">Auto Burglaries </w:t>
            </w:r>
          </w:p>
          <w:p w14:paraId="52A96FF5"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(TIP)-Be sure you are keeping your belongings out of site and remove anything of value.  It is a great idea to pack a bag with items you need for the day and take it with you when you get out of the vehicle.</w:t>
            </w:r>
          </w:p>
          <w:p w14:paraId="4938EC9C"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p>
          <w:p w14:paraId="27D9F803"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Stolen Vehicles</w:t>
            </w:r>
          </w:p>
          <w:p w14:paraId="700C4EAC"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 xml:space="preserve">(TIP)-Using devices such as kill switches, alarms, clubs and locking doors and windows, also try to park in an area with good lighting to try to deter a criminal.  </w:t>
            </w:r>
          </w:p>
          <w:p w14:paraId="2333168B"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p>
          <w:p w14:paraId="79F4A849"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Carjacking</w:t>
            </w:r>
          </w:p>
          <w:p w14:paraId="39E8F7E6"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(TIP)- Always be aware of your surroundings.  Pay special attention when you are at a standstill such as when you are at a stop light or in a parking lot.  Keep doors locked, roll up your windows and notice who is in the immediate area.</w:t>
            </w:r>
          </w:p>
          <w:p w14:paraId="397B044D"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p>
          <w:p w14:paraId="3F60DE55"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Robbery to an Individual</w:t>
            </w:r>
          </w:p>
          <w:p w14:paraId="023E2CFD"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p>
          <w:p w14:paraId="26508BAD"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 xml:space="preserve">(TIP)-Use situational awareness, look around, walk with confidence, make eye contact and read peoples body language.  If you do find yourself in this </w:t>
            </w:r>
            <w:proofErr w:type="gramStart"/>
            <w:r w:rsidRPr="00AB5A7E">
              <w:t>situation</w:t>
            </w:r>
            <w:proofErr w:type="gramEnd"/>
            <w:r w:rsidRPr="00AB5A7E">
              <w:t xml:space="preserve"> give them whatever possession they are demanding, remember, possessions can always be replaced – you, cannot.</w:t>
            </w:r>
          </w:p>
          <w:p w14:paraId="7B0B344D"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p>
          <w:p w14:paraId="77E2779D"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Commercial Robbery</w:t>
            </w:r>
          </w:p>
          <w:p w14:paraId="4613B5CD"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p>
          <w:p w14:paraId="7D32455F"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(TIP)- Train your employees to be on the lookout for suspicious behavior and report it immediately.  Start training your brain to make note of how someone looks and what they are wearing, including their shoes.  Many criminals will change their clothing but they will not change their shoes.</w:t>
            </w:r>
          </w:p>
          <w:p w14:paraId="0C9C4DCB"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p>
          <w:p w14:paraId="63611705" w14:textId="77777777" w:rsidR="0055197E" w:rsidRDefault="0055197E" w:rsidP="0055197E">
            <w:pPr>
              <w:cnfStyle w:val="100000000000" w:firstRow="1" w:lastRow="0" w:firstColumn="0" w:lastColumn="0" w:oddVBand="0" w:evenVBand="0" w:oddHBand="0" w:evenHBand="0" w:firstRowFirstColumn="0" w:firstRowLastColumn="0" w:lastRowFirstColumn="0" w:lastRowLastColumn="0"/>
            </w:pPr>
          </w:p>
          <w:p w14:paraId="1EBD1673" w14:textId="77777777" w:rsidR="0055197E" w:rsidRDefault="0055197E" w:rsidP="0055197E">
            <w:pPr>
              <w:cnfStyle w:val="100000000000" w:firstRow="1" w:lastRow="0" w:firstColumn="0" w:lastColumn="0" w:oddVBand="0" w:evenVBand="0" w:oddHBand="0" w:evenHBand="0" w:firstRowFirstColumn="0" w:firstRowLastColumn="0" w:lastRowFirstColumn="0" w:lastRowLastColumn="0"/>
            </w:pPr>
          </w:p>
          <w:p w14:paraId="57130860" w14:textId="77777777" w:rsidR="0055197E" w:rsidRDefault="0055197E" w:rsidP="0055197E">
            <w:pPr>
              <w:cnfStyle w:val="100000000000" w:firstRow="1" w:lastRow="0" w:firstColumn="0" w:lastColumn="0" w:oddVBand="0" w:evenVBand="0" w:oddHBand="0" w:evenHBand="0" w:firstRowFirstColumn="0" w:firstRowLastColumn="0" w:lastRowFirstColumn="0" w:lastRowLastColumn="0"/>
            </w:pPr>
          </w:p>
          <w:p w14:paraId="10353979"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lastRenderedPageBreak/>
              <w:t>Robbery By Gunpoint</w:t>
            </w:r>
          </w:p>
          <w:p w14:paraId="64EA8E54"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p>
          <w:p w14:paraId="15630F46"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(TIP)- After the robbery occurs call 911 and lock your doors.  If there are witnesses ask if they can stay to give a description of the offender.  Do not discuss what you saw with others, wait to give a description to the officer.</w:t>
            </w:r>
          </w:p>
          <w:p w14:paraId="144DB358"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p>
          <w:p w14:paraId="03E5F251"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Residential Robbery</w:t>
            </w:r>
          </w:p>
          <w:p w14:paraId="278DBB82"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p>
          <w:p w14:paraId="035F38E8"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(TIP)- Always identify who is at the door before opening it.  Keep doors locked at all times.  Keep an eye out for suspicious persons/vehicles in the neighborhood.</w:t>
            </w:r>
          </w:p>
          <w:p w14:paraId="7716C51D"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 xml:space="preserve"> </w:t>
            </w:r>
          </w:p>
          <w:p w14:paraId="3F94E983"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AB5A7E">
              <w:t xml:space="preserve">Remember if you see something say something!  </w:t>
            </w:r>
          </w:p>
          <w:p w14:paraId="4ECF29B8"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p>
          <w:p w14:paraId="7C805D98" w14:textId="77777777" w:rsidR="0055197E" w:rsidRPr="006B0372" w:rsidRDefault="0055197E" w:rsidP="0055197E">
            <w:pPr>
              <w:cnfStyle w:val="100000000000" w:firstRow="1" w:lastRow="0" w:firstColumn="0" w:lastColumn="0" w:oddVBand="0" w:evenVBand="0" w:oddHBand="0" w:evenHBand="0" w:firstRowFirstColumn="0" w:firstRowLastColumn="0" w:lastRowFirstColumn="0" w:lastRowLastColumn="0"/>
              <w:rPr>
                <w:color w:val="FF0000"/>
              </w:rPr>
            </w:pPr>
            <w:r w:rsidRPr="006B0372">
              <w:rPr>
                <w:color w:val="FF0000"/>
              </w:rPr>
              <w:t>Homeless Encampments/Services</w:t>
            </w:r>
          </w:p>
          <w:p w14:paraId="639383AE"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rPr>
                <w:b w:val="0"/>
              </w:rPr>
            </w:pPr>
            <w:r w:rsidRPr="00AB5A7E">
              <w:rPr>
                <w:b w:val="0"/>
              </w:rPr>
              <w:t>You can report homeless encampments by calling 311 or through the solid waste email:</w:t>
            </w:r>
          </w:p>
          <w:p w14:paraId="2D2FA6F8" w14:textId="77777777" w:rsidR="0055197E" w:rsidRPr="005B5358" w:rsidRDefault="00AD2668" w:rsidP="0055197E">
            <w:pPr>
              <w:cnfStyle w:val="100000000000" w:firstRow="1" w:lastRow="0" w:firstColumn="0" w:lastColumn="0" w:oddVBand="0" w:evenVBand="0" w:oddHBand="0" w:evenHBand="0" w:firstRowFirstColumn="0" w:firstRowLastColumn="0" w:lastRowFirstColumn="0" w:lastRowLastColumn="0"/>
              <w:rPr>
                <w:b w:val="0"/>
                <w:color w:val="0070C0"/>
              </w:rPr>
            </w:pPr>
            <w:hyperlink r:id="rId27" w:history="1">
              <w:r w:rsidR="0055197E" w:rsidRPr="005B5358">
                <w:rPr>
                  <w:rStyle w:val="Hyperlink"/>
                  <w:color w:val="0070C0"/>
                </w:rPr>
                <w:t>sw-encampment@cabq.gov</w:t>
              </w:r>
            </w:hyperlink>
            <w:r w:rsidR="0055197E" w:rsidRPr="005B5358">
              <w:rPr>
                <w:b w:val="0"/>
                <w:color w:val="0070C0"/>
              </w:rPr>
              <w:t xml:space="preserve"> </w:t>
            </w:r>
          </w:p>
          <w:p w14:paraId="18253C22"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rPr>
                <w:b w:val="0"/>
              </w:rPr>
            </w:pPr>
          </w:p>
          <w:p w14:paraId="67809521"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rPr>
                <w:b w:val="0"/>
              </w:rPr>
            </w:pPr>
            <w:r w:rsidRPr="00AB5A7E">
              <w:rPr>
                <w:b w:val="0"/>
              </w:rPr>
              <w:t>To get more information on homeless assistance go to:</w:t>
            </w:r>
          </w:p>
          <w:p w14:paraId="4AE5F658" w14:textId="77777777" w:rsidR="0055197E" w:rsidRPr="005B5358" w:rsidRDefault="00AD2668" w:rsidP="0055197E">
            <w:pPr>
              <w:cnfStyle w:val="100000000000" w:firstRow="1" w:lastRow="0" w:firstColumn="0" w:lastColumn="0" w:oddVBand="0" w:evenVBand="0" w:oddHBand="0" w:evenHBand="0" w:firstRowFirstColumn="0" w:firstRowLastColumn="0" w:lastRowFirstColumn="0" w:lastRowLastColumn="0"/>
              <w:rPr>
                <w:b w:val="0"/>
                <w:color w:val="0070C0"/>
              </w:rPr>
            </w:pPr>
            <w:hyperlink r:id="rId28" w:history="1">
              <w:r w:rsidR="0055197E" w:rsidRPr="005B5358">
                <w:rPr>
                  <w:rStyle w:val="Hyperlink"/>
                  <w:color w:val="0070C0"/>
                </w:rPr>
                <w:t>https://www.cabq.gov/family/services/homeless-services</w:t>
              </w:r>
            </w:hyperlink>
            <w:r w:rsidR="0055197E" w:rsidRPr="005B5358">
              <w:rPr>
                <w:b w:val="0"/>
                <w:color w:val="0070C0"/>
              </w:rPr>
              <w:t xml:space="preserve"> </w:t>
            </w:r>
          </w:p>
          <w:p w14:paraId="73286243"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rPr>
                <w:color w:val="586666" w:themeColor="text1" w:themeTint="BF"/>
              </w:rPr>
            </w:pPr>
          </w:p>
          <w:p w14:paraId="6F4E8B70" w14:textId="77777777" w:rsidR="0055197E" w:rsidRPr="006B0372" w:rsidRDefault="0055197E" w:rsidP="0055197E">
            <w:pPr>
              <w:cnfStyle w:val="100000000000" w:firstRow="1" w:lastRow="0" w:firstColumn="0" w:lastColumn="0" w:oddVBand="0" w:evenVBand="0" w:oddHBand="0" w:evenHBand="0" w:firstRowFirstColumn="0" w:firstRowLastColumn="0" w:lastRowFirstColumn="0" w:lastRowLastColumn="0"/>
              <w:rPr>
                <w:color w:val="FF0000"/>
              </w:rPr>
            </w:pPr>
            <w:r w:rsidRPr="006B0372">
              <w:rPr>
                <w:color w:val="FF0000"/>
              </w:rPr>
              <w:t>Services Offered</w:t>
            </w:r>
          </w:p>
          <w:p w14:paraId="3348457E"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r w:rsidRPr="006B0372">
              <w:rPr>
                <w:b w:val="0"/>
              </w:rPr>
              <w:t>There are many resources that we can provide to you, such as, informational pamphlets, Training on topics such as personal safety, scams, anti-bullying etc., CPTEDs (Crime Prevention Through Environmental Design), starting a Neighborhood Watch, CFMH (Crime Free Multi-Housing) and we can take McGruff to your public event or school or set up a table with informational pamphlets and promotional items.  All of these services are free of charge</w:t>
            </w:r>
            <w:r w:rsidRPr="00AB5A7E">
              <w:t>.</w:t>
            </w:r>
          </w:p>
          <w:p w14:paraId="769ECBB6"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rPr>
            </w:pPr>
          </w:p>
          <w:p w14:paraId="44F9F642"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rPr>
                <w:b w:val="0"/>
              </w:rPr>
            </w:pPr>
          </w:p>
          <w:p w14:paraId="4469269B" w14:textId="77777777" w:rsidR="0055197E" w:rsidRPr="00AB5A7E" w:rsidRDefault="0055197E" w:rsidP="0055197E">
            <w:pPr>
              <w:jc w:val="center"/>
              <w:cnfStyle w:val="100000000000" w:firstRow="1" w:lastRow="0" w:firstColumn="0" w:lastColumn="0" w:oddVBand="0" w:evenVBand="0" w:oddHBand="0" w:evenHBand="0" w:firstRowFirstColumn="0" w:firstRowLastColumn="0" w:lastRowFirstColumn="0" w:lastRowLastColumn="0"/>
              <w:rPr>
                <w:b w:val="0"/>
              </w:rPr>
            </w:pPr>
          </w:p>
          <w:p w14:paraId="10FADFFA" w14:textId="77777777" w:rsidR="0055197E" w:rsidRDefault="0055197E" w:rsidP="0055197E">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036F413B" w14:textId="77777777" w:rsidR="0055197E" w:rsidRPr="00732566" w:rsidRDefault="0055197E" w:rsidP="0055197E">
            <w:pPr>
              <w:jc w:val="center"/>
              <w:cnfStyle w:val="100000000000" w:firstRow="1" w:lastRow="0" w:firstColumn="0" w:lastColumn="0" w:oddVBand="0" w:evenVBand="0" w:oddHBand="0" w:evenHBand="0" w:firstRowFirstColumn="0" w:firstRowLastColumn="0" w:lastRowFirstColumn="0" w:lastRowLastColumn="0"/>
              <w:rPr>
                <w:rFonts w:cs="Helvetica"/>
                <w:b w:val="0"/>
                <w:bCs w:val="0"/>
                <w:color w:val="474135"/>
                <w:sz w:val="24"/>
                <w:szCs w:val="24"/>
              </w:rPr>
            </w:pPr>
          </w:p>
          <w:p w14:paraId="5E262BE1" w14:textId="77777777" w:rsidR="0055197E" w:rsidRPr="00732566" w:rsidRDefault="0055197E" w:rsidP="0055197E">
            <w:pPr>
              <w:cnfStyle w:val="100000000000" w:firstRow="1" w:lastRow="0" w:firstColumn="0" w:lastColumn="0" w:oddVBand="0" w:evenVBand="0" w:oddHBand="0" w:evenHBand="0" w:firstRowFirstColumn="0" w:firstRowLastColumn="0" w:lastRowFirstColumn="0" w:lastRowLastColumn="0"/>
              <w:rPr>
                <w:rFonts w:cs="Helvetica"/>
                <w:color w:val="474135"/>
                <w:sz w:val="24"/>
                <w:szCs w:val="24"/>
              </w:rPr>
            </w:pPr>
          </w:p>
          <w:p w14:paraId="796E4075" w14:textId="77777777" w:rsidR="0055197E" w:rsidRPr="000827AD" w:rsidRDefault="0055197E" w:rsidP="0055197E">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8"/>
                <w:szCs w:val="28"/>
              </w:rPr>
            </w:pPr>
            <w:r w:rsidRPr="000827AD">
              <w:rPr>
                <w:rFonts w:eastAsia="Times New Roman"/>
                <w:color w:val="000000"/>
                <w:sz w:val="28"/>
                <w:szCs w:val="28"/>
              </w:rPr>
              <w:t>Crime Statistics — City of Albuquerque</w:t>
            </w:r>
          </w:p>
          <w:p w14:paraId="15ABD406" w14:textId="77777777" w:rsidR="0055197E" w:rsidRPr="003F2E07" w:rsidRDefault="0055197E" w:rsidP="0055197E">
            <w:pPr>
              <w:spacing w:before="300" w:after="300"/>
              <w:jc w:val="center"/>
              <w:cnfStyle w:val="100000000000" w:firstRow="1" w:lastRow="0" w:firstColumn="0" w:lastColumn="0" w:oddVBand="0" w:evenVBand="0" w:oddHBand="0" w:evenHBand="0" w:firstRowFirstColumn="0" w:firstRowLastColumn="0" w:lastRowFirstColumn="0" w:lastRowLastColumn="0"/>
              <w:rPr>
                <w:rFonts w:cs="Helvetica"/>
                <w:color w:val="474135"/>
              </w:rPr>
            </w:pPr>
            <w:r w:rsidRPr="003F2E07">
              <w:rPr>
                <w:noProof/>
              </w:rPr>
              <w:drawing>
                <wp:inline distT="0" distB="0" distL="0" distR="0" wp14:anchorId="75485118" wp14:editId="725BED7E">
                  <wp:extent cx="1200785" cy="1200785"/>
                  <wp:effectExtent l="0" t="0" r="0" b="0"/>
                  <wp:docPr id="12" name="Picture 12" descr="goto ABQ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oto ABQ hom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00785" cy="1200785"/>
                          </a:xfrm>
                          <a:prstGeom prst="rect">
                            <a:avLst/>
                          </a:prstGeom>
                          <a:noFill/>
                          <a:ln>
                            <a:noFill/>
                          </a:ln>
                        </pic:spPr>
                      </pic:pic>
                    </a:graphicData>
                  </a:graphic>
                </wp:inline>
              </w:drawing>
            </w:r>
          </w:p>
          <w:p w14:paraId="7BF1A60B" w14:textId="77777777" w:rsidR="0055197E" w:rsidRPr="003F2E07" w:rsidRDefault="0055197E" w:rsidP="0055197E">
            <w:pPr>
              <w:cnfStyle w:val="100000000000" w:firstRow="1" w:lastRow="0" w:firstColumn="0" w:lastColumn="0" w:oddVBand="0" w:evenVBand="0" w:oddHBand="0" w:evenHBand="0" w:firstRowFirstColumn="0" w:firstRowLastColumn="0" w:lastRowFirstColumn="0" w:lastRowLastColumn="0"/>
              <w:rPr>
                <w:rFonts w:eastAsia="Times New Roman" w:cs="Segoe UI"/>
                <w:color w:val="272D2D" w:themeColor="text1"/>
              </w:rPr>
            </w:pPr>
          </w:p>
          <w:p w14:paraId="007BF939" w14:textId="77777777" w:rsidR="0055197E" w:rsidRPr="003F2E07" w:rsidRDefault="0055197E" w:rsidP="0055197E">
            <w:pPr>
              <w:cnfStyle w:val="100000000000" w:firstRow="1" w:lastRow="0" w:firstColumn="0" w:lastColumn="0" w:oddVBand="0" w:evenVBand="0" w:oddHBand="0" w:evenHBand="0" w:firstRowFirstColumn="0" w:firstRowLastColumn="0" w:lastRowFirstColumn="0" w:lastRowLastColumn="0"/>
              <w:rPr>
                <w:rFonts w:eastAsia="Times New Roman" w:cs="Segoe UI"/>
                <w:color w:val="272D2D" w:themeColor="text1"/>
              </w:rPr>
            </w:pPr>
          </w:p>
          <w:p w14:paraId="2F14B1B0" w14:textId="77777777" w:rsidR="0055197E" w:rsidRPr="00F71661" w:rsidRDefault="0055197E" w:rsidP="0055197E">
            <w:pPr>
              <w:jc w:val="center"/>
              <w:cnfStyle w:val="100000000000" w:firstRow="1" w:lastRow="0" w:firstColumn="0" w:lastColumn="0" w:oddVBand="0" w:evenVBand="0" w:oddHBand="0" w:evenHBand="0" w:firstRowFirstColumn="0" w:firstRowLastColumn="0" w:lastRowFirstColumn="0" w:lastRowLastColumn="0"/>
              <w:rPr>
                <w:rFonts w:eastAsia="Times New Roman" w:cs="Segoe UI"/>
                <w:b w:val="0"/>
                <w:color w:val="272D2D" w:themeColor="text1"/>
              </w:rPr>
            </w:pPr>
            <w:r w:rsidRPr="00F71661">
              <w:rPr>
                <w:rFonts w:eastAsia="Times New Roman" w:cs="Segoe UI"/>
                <w:b w:val="0"/>
                <w:color w:val="272D2D" w:themeColor="text1"/>
              </w:rPr>
              <w:t>Information about Albuquerque crime statistics</w:t>
            </w:r>
          </w:p>
          <w:p w14:paraId="47F16655" w14:textId="77777777" w:rsidR="0055197E" w:rsidRPr="000827AD" w:rsidRDefault="00AD2668" w:rsidP="0055197E">
            <w:pPr>
              <w:jc w:val="center"/>
              <w:cnfStyle w:val="100000000000" w:firstRow="1" w:lastRow="0" w:firstColumn="0" w:lastColumn="0" w:oddVBand="0" w:evenVBand="0" w:oddHBand="0" w:evenHBand="0" w:firstRowFirstColumn="0" w:firstRowLastColumn="0" w:lastRowFirstColumn="0" w:lastRowLastColumn="0"/>
              <w:rPr>
                <w:rStyle w:val="Hyperlink"/>
                <w:rFonts w:eastAsia="Times New Roman"/>
                <w:b w:val="0"/>
                <w:bCs w:val="0"/>
                <w:color w:val="0070C0"/>
                <w:sz w:val="22"/>
                <w:szCs w:val="22"/>
              </w:rPr>
            </w:pPr>
            <w:hyperlink r:id="rId30" w:history="1">
              <w:r w:rsidR="0055197E" w:rsidRPr="000827AD">
                <w:rPr>
                  <w:rStyle w:val="Hyperlink"/>
                  <w:rFonts w:eastAsia="Times New Roman"/>
                  <w:color w:val="0070C0"/>
                  <w:sz w:val="22"/>
                  <w:szCs w:val="22"/>
                </w:rPr>
                <w:t>Crime Statistics — City of Albuquerque (cabq.gov)</w:t>
              </w:r>
            </w:hyperlink>
          </w:p>
          <w:p w14:paraId="12EFB578" w14:textId="77777777" w:rsidR="0055197E" w:rsidRPr="000827AD" w:rsidRDefault="0055197E" w:rsidP="0055197E">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sz w:val="22"/>
                <w:szCs w:val="22"/>
              </w:rPr>
            </w:pPr>
          </w:p>
          <w:p w14:paraId="11116BA7" w14:textId="77777777" w:rsidR="0055197E" w:rsidRDefault="0055197E" w:rsidP="0055197E">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645B9BD7" w14:textId="77777777" w:rsidR="0055197E" w:rsidRDefault="0055197E" w:rsidP="0055197E">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29766D76" w14:textId="77777777" w:rsidR="0055197E" w:rsidRDefault="0055197E" w:rsidP="0055197E">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3F51FFFD" w14:textId="77777777" w:rsidR="0055197E" w:rsidRDefault="0055197E" w:rsidP="0055197E">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47D6689F" w14:textId="77777777" w:rsidR="0055197E" w:rsidRDefault="0055197E" w:rsidP="0055197E">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07788231" w14:textId="77777777" w:rsidR="0055197E" w:rsidRDefault="0055197E" w:rsidP="0055197E">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352750E4" w14:textId="77777777" w:rsidR="0055197E" w:rsidRDefault="0055197E" w:rsidP="0055197E">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4057126B" w14:textId="77777777" w:rsidR="0055197E" w:rsidRDefault="0055197E" w:rsidP="0055197E">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676A79AC" w14:textId="77777777" w:rsidR="0055197E" w:rsidRDefault="0055197E" w:rsidP="0055197E">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7ACA9D6A" w14:textId="77777777" w:rsidR="0055197E" w:rsidRDefault="0055197E" w:rsidP="0055197E">
            <w:pP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14:paraId="4A05D4DB" w14:textId="77777777" w:rsidR="0055197E" w:rsidRDefault="0055197E" w:rsidP="0055197E">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color w:val="272D2D" w:themeColor="text1"/>
                <w:sz w:val="24"/>
                <w:szCs w:val="24"/>
              </w:rPr>
            </w:pPr>
          </w:p>
          <w:p w14:paraId="5CC3BE62" w14:textId="77777777" w:rsidR="0055197E" w:rsidRPr="00054CF8" w:rsidRDefault="0055197E" w:rsidP="0055197E">
            <w:pPr>
              <w:jc w:val="center"/>
              <w:cnfStyle w:val="100000000000" w:firstRow="1" w:lastRow="0" w:firstColumn="0" w:lastColumn="0" w:oddVBand="0" w:evenVBand="0" w:oddHBand="0" w:evenHBand="0" w:firstRowFirstColumn="0" w:firstRowLastColumn="0" w:lastRowFirstColumn="0" w:lastRowLastColumn="0"/>
              <w:rPr>
                <w:rFonts w:cstheme="minorHAnsi"/>
                <w:color w:val="FF0000"/>
                <w:sz w:val="28"/>
                <w:szCs w:val="28"/>
              </w:rPr>
            </w:pPr>
            <w:r w:rsidRPr="00054CF8">
              <w:rPr>
                <w:rFonts w:cstheme="minorHAnsi"/>
                <w:color w:val="FF0000"/>
                <w:sz w:val="28"/>
                <w:szCs w:val="28"/>
              </w:rPr>
              <w:t>Crime Prevention Corner</w:t>
            </w:r>
          </w:p>
          <w:p w14:paraId="47435783" w14:textId="77777777" w:rsidR="007B59D3" w:rsidRPr="006754BE" w:rsidRDefault="007B59D3" w:rsidP="007B59D3">
            <w:pPr>
              <w:shd w:val="clear" w:color="auto" w:fill="FFFFFF"/>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p>
          <w:p w14:paraId="7D812290" w14:textId="77777777" w:rsidR="007B59D3" w:rsidRPr="00732566" w:rsidRDefault="007B59D3" w:rsidP="007B59D3">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b w:val="0"/>
                <w:bCs w:val="0"/>
              </w:rPr>
            </w:pPr>
            <w:r w:rsidRPr="00732566">
              <w:rPr>
                <w:rFonts w:cs="Helvetica"/>
                <w:b w:val="0"/>
                <w:bCs w:val="0"/>
              </w:rPr>
              <w:t xml:space="preserve">Happy April everyone! </w:t>
            </w:r>
          </w:p>
          <w:p w14:paraId="5E17F6AE" w14:textId="77777777" w:rsidR="007B59D3" w:rsidRPr="00732566" w:rsidRDefault="007B59D3" w:rsidP="007B59D3">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b w:val="0"/>
                <w:bCs w:val="0"/>
              </w:rPr>
            </w:pPr>
            <w:r w:rsidRPr="00732566">
              <w:rPr>
                <w:rFonts w:cs="Helvetica"/>
                <w:b w:val="0"/>
                <w:bCs w:val="0"/>
              </w:rPr>
              <w:t>With the warm weather here, that means we all tend to get out and enjoy nature more!</w:t>
            </w:r>
          </w:p>
          <w:p w14:paraId="585F6187" w14:textId="77777777" w:rsidR="007B59D3" w:rsidRDefault="007B59D3" w:rsidP="007B59D3">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rPr>
            </w:pPr>
            <w:r w:rsidRPr="00732566">
              <w:rPr>
                <w:rFonts w:cs="Helvetica"/>
                <w:b w:val="0"/>
                <w:bCs w:val="0"/>
              </w:rPr>
              <w:t xml:space="preserve">Here are some tips </w:t>
            </w:r>
            <w:r>
              <w:rPr>
                <w:rFonts w:cs="Helvetica"/>
                <w:b w:val="0"/>
                <w:bCs w:val="0"/>
              </w:rPr>
              <w:t>for when you are</w:t>
            </w:r>
            <w:r w:rsidRPr="00732566">
              <w:rPr>
                <w:rFonts w:cs="Helvetica"/>
                <w:b w:val="0"/>
                <w:bCs w:val="0"/>
              </w:rPr>
              <w:t xml:space="preserve"> out and about!</w:t>
            </w:r>
          </w:p>
          <w:p w14:paraId="5E2D5C98" w14:textId="77777777" w:rsidR="007B59D3" w:rsidRPr="00732566" w:rsidRDefault="007B59D3" w:rsidP="007B59D3">
            <w:pPr>
              <w:pStyle w:val="ListParagraph"/>
              <w:numPr>
                <w:ilvl w:val="0"/>
                <w:numId w:val="2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b w:val="0"/>
                <w:bCs w:val="0"/>
              </w:rPr>
            </w:pPr>
            <w:r w:rsidRPr="00732566">
              <w:rPr>
                <w:rFonts w:cs="Helvetica"/>
                <w:b w:val="0"/>
                <w:bCs w:val="0"/>
              </w:rPr>
              <w:t>Check the weather forecast</w:t>
            </w:r>
          </w:p>
          <w:p w14:paraId="0D462A49" w14:textId="77777777" w:rsidR="007B59D3" w:rsidRPr="00732566" w:rsidRDefault="007B59D3" w:rsidP="007B59D3">
            <w:pPr>
              <w:pStyle w:val="ListParagraph"/>
              <w:numPr>
                <w:ilvl w:val="0"/>
                <w:numId w:val="2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b w:val="0"/>
                <w:bCs w:val="0"/>
              </w:rPr>
            </w:pPr>
            <w:r w:rsidRPr="00732566">
              <w:rPr>
                <w:rFonts w:cs="Helvetica"/>
                <w:b w:val="0"/>
                <w:bCs w:val="0"/>
              </w:rPr>
              <w:t>Research the trail</w:t>
            </w:r>
          </w:p>
          <w:p w14:paraId="57D0D7AF" w14:textId="77777777" w:rsidR="007B59D3" w:rsidRPr="00732566" w:rsidRDefault="007B59D3" w:rsidP="007B59D3">
            <w:pPr>
              <w:pStyle w:val="ListParagraph"/>
              <w:numPr>
                <w:ilvl w:val="0"/>
                <w:numId w:val="2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b w:val="0"/>
                <w:bCs w:val="0"/>
              </w:rPr>
            </w:pPr>
            <w:r w:rsidRPr="00732566">
              <w:rPr>
                <w:rFonts w:cs="Helvetica"/>
                <w:b w:val="0"/>
                <w:bCs w:val="0"/>
              </w:rPr>
              <w:t>Pick a trail that matches your physical ability</w:t>
            </w:r>
          </w:p>
          <w:p w14:paraId="01EF3204" w14:textId="77777777" w:rsidR="007B59D3" w:rsidRPr="00732566" w:rsidRDefault="007B59D3" w:rsidP="007B59D3">
            <w:pPr>
              <w:pStyle w:val="ListParagraph"/>
              <w:numPr>
                <w:ilvl w:val="0"/>
                <w:numId w:val="2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b w:val="0"/>
                <w:bCs w:val="0"/>
              </w:rPr>
            </w:pPr>
            <w:r w:rsidRPr="00732566">
              <w:rPr>
                <w:rFonts w:cs="Helvetica"/>
                <w:b w:val="0"/>
                <w:bCs w:val="0"/>
              </w:rPr>
              <w:t>Wear proper clothing</w:t>
            </w:r>
          </w:p>
          <w:p w14:paraId="505E63F9" w14:textId="77777777" w:rsidR="007B59D3" w:rsidRPr="00732566" w:rsidRDefault="007B59D3" w:rsidP="007B59D3">
            <w:pPr>
              <w:pStyle w:val="ListParagraph"/>
              <w:numPr>
                <w:ilvl w:val="0"/>
                <w:numId w:val="2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b w:val="0"/>
                <w:bCs w:val="0"/>
              </w:rPr>
            </w:pPr>
            <w:r w:rsidRPr="00732566">
              <w:rPr>
                <w:rFonts w:cs="Helvetica"/>
                <w:b w:val="0"/>
                <w:bCs w:val="0"/>
              </w:rPr>
              <w:t>Know what time the sun sets</w:t>
            </w:r>
          </w:p>
          <w:p w14:paraId="502E1ADB" w14:textId="77777777" w:rsidR="007B59D3" w:rsidRPr="00732566" w:rsidRDefault="007B59D3" w:rsidP="007B59D3">
            <w:pPr>
              <w:pStyle w:val="ListParagraph"/>
              <w:numPr>
                <w:ilvl w:val="0"/>
                <w:numId w:val="2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b w:val="0"/>
                <w:bCs w:val="0"/>
              </w:rPr>
            </w:pPr>
            <w:r w:rsidRPr="00732566">
              <w:rPr>
                <w:rFonts w:cs="Helvetica"/>
                <w:b w:val="0"/>
                <w:bCs w:val="0"/>
              </w:rPr>
              <w:t>Share your hiking plan with someone</w:t>
            </w:r>
          </w:p>
          <w:p w14:paraId="13C91469" w14:textId="77777777" w:rsidR="007B59D3" w:rsidRPr="00732566" w:rsidRDefault="007B59D3" w:rsidP="007B59D3">
            <w:pPr>
              <w:pStyle w:val="ListParagraph"/>
              <w:numPr>
                <w:ilvl w:val="0"/>
                <w:numId w:val="2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b w:val="0"/>
                <w:bCs w:val="0"/>
              </w:rPr>
            </w:pPr>
            <w:r w:rsidRPr="00732566">
              <w:rPr>
                <w:rFonts w:cs="Helvetica"/>
                <w:b w:val="0"/>
                <w:bCs w:val="0"/>
              </w:rPr>
              <w:t>Wear supportive clothing</w:t>
            </w:r>
          </w:p>
          <w:p w14:paraId="2420B33F" w14:textId="77777777" w:rsidR="007B59D3" w:rsidRPr="00732566" w:rsidRDefault="007B59D3" w:rsidP="007B59D3">
            <w:pPr>
              <w:pStyle w:val="ListParagraph"/>
              <w:numPr>
                <w:ilvl w:val="0"/>
                <w:numId w:val="2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b w:val="0"/>
                <w:bCs w:val="0"/>
              </w:rPr>
            </w:pPr>
            <w:r w:rsidRPr="00732566">
              <w:rPr>
                <w:rFonts w:cs="Helvetica"/>
                <w:b w:val="0"/>
                <w:bCs w:val="0"/>
              </w:rPr>
              <w:t>Pack the essentials (Food, Water, Clothing, First-Aid, etc.)</w:t>
            </w:r>
          </w:p>
          <w:p w14:paraId="15894D15" w14:textId="77777777" w:rsidR="007B59D3" w:rsidRPr="00732566" w:rsidRDefault="007B59D3" w:rsidP="007B59D3">
            <w:pPr>
              <w:pStyle w:val="ListParagraph"/>
              <w:numPr>
                <w:ilvl w:val="0"/>
                <w:numId w:val="2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b w:val="0"/>
                <w:bCs w:val="0"/>
              </w:rPr>
            </w:pPr>
            <w:r w:rsidRPr="00732566">
              <w:rPr>
                <w:rFonts w:cs="Helvetica"/>
                <w:b w:val="0"/>
                <w:bCs w:val="0"/>
              </w:rPr>
              <w:t>Learn basic navigation skills</w:t>
            </w:r>
          </w:p>
          <w:p w14:paraId="4F5EE642" w14:textId="77777777" w:rsidR="007B59D3" w:rsidRPr="006754BE" w:rsidRDefault="007B59D3" w:rsidP="007B59D3">
            <w:pPr>
              <w:pStyle w:val="ListParagraph"/>
              <w:numPr>
                <w:ilvl w:val="0"/>
                <w:numId w:val="2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b w:val="0"/>
                <w:bCs w:val="0"/>
              </w:rPr>
            </w:pPr>
            <w:r w:rsidRPr="00732566">
              <w:rPr>
                <w:rFonts w:cs="Helvetica"/>
                <w:b w:val="0"/>
                <w:bCs w:val="0"/>
              </w:rPr>
              <w:t>Be aware of your surroundings</w:t>
            </w:r>
          </w:p>
          <w:p w14:paraId="06B464B2" w14:textId="77777777" w:rsidR="007B59D3" w:rsidRDefault="007B59D3" w:rsidP="007B59D3">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b w:val="0"/>
                <w:bCs w:val="0"/>
              </w:rPr>
            </w:pPr>
          </w:p>
          <w:p w14:paraId="5187B7A9" w14:textId="77777777" w:rsidR="007B59D3" w:rsidRPr="006754BE" w:rsidRDefault="007B59D3" w:rsidP="007B59D3">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rPr>
            </w:pPr>
          </w:p>
          <w:p w14:paraId="5E9DB4AC" w14:textId="77777777" w:rsidR="007B59D3" w:rsidRPr="006754BE" w:rsidRDefault="007B59D3" w:rsidP="007B59D3">
            <w:pPr>
              <w:shd w:val="clear" w:color="auto" w:fill="FFFFFF"/>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Helvetica"/>
              </w:rPr>
            </w:pPr>
            <w:r>
              <w:rPr>
                <w:noProof/>
              </w:rPr>
              <w:drawing>
                <wp:inline distT="0" distB="0" distL="0" distR="0" wp14:anchorId="5F8672EF" wp14:editId="43F42718">
                  <wp:extent cx="2243493" cy="2714625"/>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53647" cy="2726912"/>
                          </a:xfrm>
                          <a:prstGeom prst="rect">
                            <a:avLst/>
                          </a:prstGeom>
                          <a:noFill/>
                          <a:ln>
                            <a:noFill/>
                          </a:ln>
                        </pic:spPr>
                      </pic:pic>
                    </a:graphicData>
                  </a:graphic>
                </wp:inline>
              </w:drawing>
            </w:r>
          </w:p>
          <w:p w14:paraId="63290200" w14:textId="77777777" w:rsidR="007B59D3" w:rsidRPr="006754BE" w:rsidRDefault="007B59D3" w:rsidP="007B59D3">
            <w:pPr>
              <w:pStyle w:val="ListParagraph"/>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rPr>
            </w:pPr>
          </w:p>
          <w:p w14:paraId="373E99D6" w14:textId="77777777" w:rsidR="007B59D3" w:rsidRPr="000D6FE2" w:rsidRDefault="007B59D3" w:rsidP="007B59D3">
            <w:pPr>
              <w:shd w:val="clear" w:color="auto" w:fill="FFFFFF"/>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Helvetica"/>
              </w:rPr>
            </w:pPr>
            <w:r w:rsidRPr="000D6FE2">
              <w:rPr>
                <w:rFonts w:cs="Helvetica"/>
              </w:rPr>
              <w:t>If you are interested in starting a neighborhood watch, please contact Brittany Martinez at</w:t>
            </w:r>
          </w:p>
          <w:p w14:paraId="77A0666E" w14:textId="77777777" w:rsidR="007B59D3" w:rsidRPr="000D6FE2" w:rsidRDefault="007B59D3" w:rsidP="007B59D3">
            <w:pPr>
              <w:shd w:val="clear" w:color="auto" w:fill="FFFFFF"/>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Helvetica"/>
              </w:rPr>
            </w:pPr>
            <w:r w:rsidRPr="000D6FE2">
              <w:rPr>
                <w:rFonts w:cs="Helvetica"/>
              </w:rPr>
              <w:t>505-761-8805</w:t>
            </w:r>
          </w:p>
          <w:p w14:paraId="0F9790C7" w14:textId="77777777" w:rsidR="0055197E" w:rsidRPr="00054CF8" w:rsidRDefault="0055197E" w:rsidP="005519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rPr>
            </w:pPr>
          </w:p>
          <w:p w14:paraId="4499E5BA" w14:textId="77777777" w:rsidR="0055197E" w:rsidRPr="00AB5A7E" w:rsidRDefault="0055197E" w:rsidP="0055197E">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14:paraId="5F0EFCB1" w14:textId="77777777" w:rsidR="0055197E" w:rsidRDefault="0055197E" w:rsidP="0055197E">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14:paraId="5D00F042" w14:textId="77777777" w:rsidR="0055197E" w:rsidRDefault="0055197E" w:rsidP="0055197E">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14:paraId="080E0BA4" w14:textId="77777777" w:rsidR="0055197E" w:rsidRDefault="0055197E" w:rsidP="0055197E">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14:paraId="1DE14921" w14:textId="77777777" w:rsidR="0055197E" w:rsidRDefault="0055197E" w:rsidP="0055197E">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14:paraId="66BF3374" w14:textId="77777777" w:rsidR="0055197E" w:rsidRPr="00AB5A7E" w:rsidRDefault="0055197E" w:rsidP="0055197E">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r w:rsidRPr="00AB5A7E">
              <w:rPr>
                <w:rFonts w:asciiTheme="minorHAnsi" w:hAnsiTheme="minorHAnsi" w:cs="Helvetica"/>
                <w:color w:val="474135"/>
                <w:sz w:val="20"/>
                <w:szCs w:val="20"/>
              </w:rPr>
              <w:t>Atlas One</w:t>
            </w:r>
          </w:p>
          <w:p w14:paraId="5025D962" w14:textId="77777777" w:rsidR="0055197E" w:rsidRPr="00AB5A7E" w:rsidRDefault="0055197E" w:rsidP="0055197E">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Fonts w:ascii="Helvetica" w:hAnsi="Helvetica" w:cs="Helvetica"/>
                <w:noProof/>
                <w:color w:val="474135"/>
                <w:sz w:val="20"/>
                <w:szCs w:val="20"/>
              </w:rPr>
              <w:drawing>
                <wp:inline distT="0" distB="0" distL="0" distR="0" wp14:anchorId="2338E0DF" wp14:editId="5817902B">
                  <wp:extent cx="2950793" cy="381654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tlas One.jpg"/>
                          <pic:cNvPicPr/>
                        </pic:nvPicPr>
                        <pic:blipFill>
                          <a:blip r:embed="rId32">
                            <a:extLst>
                              <a:ext uri="{28A0092B-C50C-407E-A947-70E740481C1C}">
                                <a14:useLocalDpi xmlns:a14="http://schemas.microsoft.com/office/drawing/2010/main" val="0"/>
                              </a:ext>
                            </a:extLst>
                          </a:blip>
                          <a:stretch>
                            <a:fillRect/>
                          </a:stretch>
                        </pic:blipFill>
                        <pic:spPr>
                          <a:xfrm>
                            <a:off x="0" y="0"/>
                            <a:ext cx="2964340" cy="3834061"/>
                          </a:xfrm>
                          <a:prstGeom prst="rect">
                            <a:avLst/>
                          </a:prstGeom>
                        </pic:spPr>
                      </pic:pic>
                    </a:graphicData>
                  </a:graphic>
                </wp:inline>
              </w:drawing>
            </w:r>
          </w:p>
          <w:p w14:paraId="57116230" w14:textId="77777777" w:rsidR="0055197E" w:rsidRPr="00AB5A7E" w:rsidRDefault="0055197E" w:rsidP="0055197E">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Calibri" w:hAnsi="Calibri"/>
                <w:color w:val="222222"/>
                <w:sz w:val="20"/>
                <w:szCs w:val="20"/>
                <w:shd w:val="clear" w:color="auto" w:fill="FFFFFF"/>
              </w:rPr>
            </w:pPr>
          </w:p>
          <w:p w14:paraId="50F0A041" w14:textId="77777777" w:rsidR="0055197E" w:rsidRPr="00AB5A7E" w:rsidRDefault="0055197E" w:rsidP="0055197E">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Calibri" w:hAnsi="Calibri"/>
                <w:color w:val="222222"/>
                <w:sz w:val="20"/>
                <w:szCs w:val="20"/>
                <w:shd w:val="clear" w:color="auto" w:fill="FFFFFF"/>
              </w:rPr>
            </w:pPr>
          </w:p>
          <w:p w14:paraId="3A40CF21" w14:textId="77777777" w:rsidR="0055197E" w:rsidRPr="00AB5A7E" w:rsidRDefault="0055197E" w:rsidP="0055197E">
            <w:pPr>
              <w:pStyle w:val="Heading1"/>
              <w:shd w:val="clear" w:color="auto" w:fill="FFFFFF"/>
              <w:spacing w:before="0" w:after="150"/>
              <w:ind w:left="720"/>
              <w:outlineLvl w:val="0"/>
              <w:cnfStyle w:val="100000000000" w:firstRow="1" w:lastRow="0" w:firstColumn="0" w:lastColumn="0" w:oddVBand="0" w:evenVBand="0" w:oddHBand="0" w:evenHBand="0" w:firstRowFirstColumn="0" w:firstRowLastColumn="0" w:lastRowFirstColumn="0" w:lastRowLastColumn="0"/>
              <w:rPr>
                <w:rFonts w:ascii="Calibri" w:hAnsi="Calibri" w:cs="Helvetica"/>
                <w:color w:val="474135"/>
                <w:sz w:val="20"/>
                <w:szCs w:val="20"/>
              </w:rPr>
            </w:pPr>
            <w:r w:rsidRPr="00AB5A7E">
              <w:rPr>
                <w:rFonts w:ascii="Calibri" w:hAnsi="Calibri"/>
                <w:color w:val="222222"/>
                <w:sz w:val="20"/>
                <w:szCs w:val="20"/>
                <w:shd w:val="clear" w:color="auto" w:fill="FFFFFF"/>
              </w:rPr>
              <w:t>Reminder: A new app called Atlas One from APD has replaced the old app (which no longer functions or sends APD information). If you're interested in using it, there's a helpful guide available at </w:t>
            </w:r>
            <w:hyperlink r:id="rId33" w:tgtFrame="_blank" w:history="1">
              <w:r w:rsidRPr="005B5358">
                <w:rPr>
                  <w:rStyle w:val="Hyperlink"/>
                  <w:rFonts w:ascii="Calibri" w:hAnsi="Calibri"/>
                  <w:bCs w:val="0"/>
                  <w:color w:val="0070C0"/>
                  <w:sz w:val="20"/>
                  <w:szCs w:val="20"/>
                  <w:shd w:val="clear" w:color="auto" w:fill="FFFFFF"/>
                </w:rPr>
                <w:t>https://youtu.be/OEQ1MfJyWCo</w:t>
              </w:r>
            </w:hyperlink>
            <w:r w:rsidRPr="00AB5A7E">
              <w:rPr>
                <w:rFonts w:ascii="Calibri" w:hAnsi="Calibri"/>
                <w:color w:val="222222"/>
                <w:sz w:val="20"/>
                <w:szCs w:val="20"/>
                <w:shd w:val="clear" w:color="auto" w:fill="FFFFFF"/>
              </w:rPr>
              <w:t>. This guide has step-by-step instructions to help you get started.</w:t>
            </w:r>
            <w:r w:rsidRPr="00AB5A7E">
              <w:rPr>
                <w:rFonts w:ascii="Calibri" w:hAnsi="Calibri" w:cs="Helvetica"/>
                <w:color w:val="474135"/>
                <w:sz w:val="20"/>
                <w:szCs w:val="20"/>
              </w:rPr>
              <w:t xml:space="preserve">                                               </w:t>
            </w:r>
          </w:p>
          <w:p w14:paraId="635705F2" w14:textId="77777777" w:rsidR="0055197E" w:rsidRPr="00AB5A7E" w:rsidRDefault="0055197E" w:rsidP="0055197E">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14:paraId="1C8BF067" w14:textId="77777777" w:rsidR="0055197E" w:rsidRPr="00AB5A7E" w:rsidRDefault="0055197E" w:rsidP="0055197E">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14:paraId="3F9270F1" w14:textId="77777777" w:rsidR="0055197E" w:rsidRPr="00AB5A7E" w:rsidRDefault="0055197E" w:rsidP="0055197E">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14:paraId="70039900" w14:textId="77777777" w:rsidR="0055197E" w:rsidRDefault="0055197E" w:rsidP="0055197E">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14:paraId="551191D4" w14:textId="77777777" w:rsidR="0055197E" w:rsidRDefault="0055197E" w:rsidP="0055197E">
            <w:pPr>
              <w:cnfStyle w:val="100000000000" w:firstRow="1" w:lastRow="0" w:firstColumn="0" w:lastColumn="0" w:oddVBand="0" w:evenVBand="0" w:oddHBand="0" w:evenHBand="0" w:firstRowFirstColumn="0" w:firstRowLastColumn="0" w:lastRowFirstColumn="0" w:lastRowLastColumn="0"/>
            </w:pPr>
          </w:p>
          <w:p w14:paraId="1E146389" w14:textId="77777777" w:rsidR="0055197E" w:rsidRDefault="0055197E" w:rsidP="0055197E">
            <w:pPr>
              <w:cnfStyle w:val="100000000000" w:firstRow="1" w:lastRow="0" w:firstColumn="0" w:lastColumn="0" w:oddVBand="0" w:evenVBand="0" w:oddHBand="0" w:evenHBand="0" w:firstRowFirstColumn="0" w:firstRowLastColumn="0" w:lastRowFirstColumn="0" w:lastRowLastColumn="0"/>
            </w:pPr>
          </w:p>
          <w:p w14:paraId="0F3B395E" w14:textId="77777777" w:rsidR="0055197E" w:rsidRDefault="0055197E" w:rsidP="0055197E">
            <w:pPr>
              <w:cnfStyle w:val="100000000000" w:firstRow="1" w:lastRow="0" w:firstColumn="0" w:lastColumn="0" w:oddVBand="0" w:evenVBand="0" w:oddHBand="0" w:evenHBand="0" w:firstRowFirstColumn="0" w:firstRowLastColumn="0" w:lastRowFirstColumn="0" w:lastRowLastColumn="0"/>
            </w:pPr>
          </w:p>
          <w:p w14:paraId="6E148045" w14:textId="77777777" w:rsidR="0055197E" w:rsidRDefault="0055197E" w:rsidP="0055197E">
            <w:pPr>
              <w:cnfStyle w:val="100000000000" w:firstRow="1" w:lastRow="0" w:firstColumn="0" w:lastColumn="0" w:oddVBand="0" w:evenVBand="0" w:oddHBand="0" w:evenHBand="0" w:firstRowFirstColumn="0" w:firstRowLastColumn="0" w:lastRowFirstColumn="0" w:lastRowLastColumn="0"/>
            </w:pPr>
          </w:p>
          <w:p w14:paraId="2389CEF4" w14:textId="77777777" w:rsidR="0055197E" w:rsidRDefault="0055197E" w:rsidP="0055197E">
            <w:pPr>
              <w:cnfStyle w:val="100000000000" w:firstRow="1" w:lastRow="0" w:firstColumn="0" w:lastColumn="0" w:oddVBand="0" w:evenVBand="0" w:oddHBand="0" w:evenHBand="0" w:firstRowFirstColumn="0" w:firstRowLastColumn="0" w:lastRowFirstColumn="0" w:lastRowLastColumn="0"/>
            </w:pPr>
          </w:p>
          <w:p w14:paraId="78D53217" w14:textId="77777777" w:rsidR="0055197E" w:rsidRDefault="0055197E" w:rsidP="0055197E">
            <w:pPr>
              <w:cnfStyle w:val="100000000000" w:firstRow="1" w:lastRow="0" w:firstColumn="0" w:lastColumn="0" w:oddVBand="0" w:evenVBand="0" w:oddHBand="0" w:evenHBand="0" w:firstRowFirstColumn="0" w:firstRowLastColumn="0" w:lastRowFirstColumn="0" w:lastRowLastColumn="0"/>
            </w:pPr>
          </w:p>
          <w:p w14:paraId="25EF9930" w14:textId="77777777" w:rsidR="0055197E" w:rsidRDefault="0055197E" w:rsidP="0055197E">
            <w:pPr>
              <w:cnfStyle w:val="100000000000" w:firstRow="1" w:lastRow="0" w:firstColumn="0" w:lastColumn="0" w:oddVBand="0" w:evenVBand="0" w:oddHBand="0" w:evenHBand="0" w:firstRowFirstColumn="0" w:firstRowLastColumn="0" w:lastRowFirstColumn="0" w:lastRowLastColumn="0"/>
            </w:pPr>
          </w:p>
          <w:p w14:paraId="73D49196" w14:textId="77777777" w:rsidR="0055197E" w:rsidRDefault="0055197E" w:rsidP="0055197E">
            <w:pPr>
              <w:cnfStyle w:val="100000000000" w:firstRow="1" w:lastRow="0" w:firstColumn="0" w:lastColumn="0" w:oddVBand="0" w:evenVBand="0" w:oddHBand="0" w:evenHBand="0" w:firstRowFirstColumn="0" w:firstRowLastColumn="0" w:lastRowFirstColumn="0" w:lastRowLastColumn="0"/>
            </w:pPr>
          </w:p>
          <w:p w14:paraId="3CE22ED0"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pPr>
          </w:p>
          <w:p w14:paraId="4C2ABD33" w14:textId="77777777"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rPr>
                <w:b w:val="0"/>
              </w:rPr>
            </w:pPr>
          </w:p>
          <w:p w14:paraId="1EA92CFD" w14:textId="77777777" w:rsidR="0055197E" w:rsidRDefault="0055197E" w:rsidP="0055197E">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0000"/>
                <w:sz w:val="32"/>
                <w:szCs w:val="32"/>
              </w:rPr>
            </w:pPr>
            <w:r>
              <w:rPr>
                <w:noProof/>
              </w:rPr>
              <w:drawing>
                <wp:inline distT="0" distB="0" distL="0" distR="0" wp14:anchorId="1B02B490" wp14:editId="51D5C437">
                  <wp:extent cx="1675765" cy="1509848"/>
                  <wp:effectExtent l="0" t="0" r="635" b="0"/>
                  <wp:docPr id="3" name="Picture 3" descr="The words Camp Fearless, integrity, respect, loyalty, trust, and pride around an eagle with red wings with a blue a shield and crossed ladder and axe inf ront of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words Camp Fearless, integrity, respect, loyalty, trust, and pride around an eagle with red wings with a blue a shield and crossed ladder and axe inf ront of it.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88781" cy="1521576"/>
                          </a:xfrm>
                          <a:prstGeom prst="rect">
                            <a:avLst/>
                          </a:prstGeom>
                          <a:noFill/>
                          <a:ln>
                            <a:noFill/>
                          </a:ln>
                        </pic:spPr>
                      </pic:pic>
                    </a:graphicData>
                  </a:graphic>
                </wp:inline>
              </w:drawing>
            </w:r>
          </w:p>
          <w:p w14:paraId="5B2FA91F" w14:textId="77777777" w:rsidR="0055197E" w:rsidRPr="000827AD" w:rsidRDefault="0055197E" w:rsidP="0055197E">
            <w:pPr>
              <w:jc w:val="center"/>
              <w:cnfStyle w:val="100000000000" w:firstRow="1" w:lastRow="0" w:firstColumn="0" w:lastColumn="0" w:oddVBand="0" w:evenVBand="0" w:oddHBand="0" w:evenHBand="0" w:firstRowFirstColumn="0" w:firstRowLastColumn="0" w:lastRowFirstColumn="0" w:lastRowLastColumn="0"/>
              <w:rPr>
                <w:b w:val="0"/>
              </w:rPr>
            </w:pPr>
            <w:r w:rsidRPr="000827AD">
              <w:rPr>
                <w:rFonts w:cstheme="minorHAnsi"/>
                <w:color w:val="FF0000"/>
                <w:sz w:val="32"/>
                <w:szCs w:val="32"/>
              </w:rPr>
              <w:t>2024 CAMP FEARLESS</w:t>
            </w:r>
          </w:p>
          <w:p w14:paraId="4E77E17A" w14:textId="77777777" w:rsidR="0055197E" w:rsidRPr="000827AD" w:rsidRDefault="0055197E" w:rsidP="0055197E">
            <w:pPr>
              <w:numPr>
                <w:ilvl w:val="0"/>
                <w:numId w:val="2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color w:val="212427"/>
                <w:sz w:val="24"/>
                <w:szCs w:val="24"/>
              </w:rPr>
            </w:pPr>
            <w:r w:rsidRPr="000827AD">
              <w:rPr>
                <w:rFonts w:cstheme="minorHAnsi"/>
                <w:color w:val="212427"/>
                <w:sz w:val="24"/>
                <w:szCs w:val="24"/>
              </w:rPr>
              <w:t>Five, four-day camps</w:t>
            </w:r>
          </w:p>
          <w:p w14:paraId="6811EFA4" w14:textId="77777777" w:rsidR="0055197E" w:rsidRPr="000827AD" w:rsidRDefault="0055197E" w:rsidP="0055197E">
            <w:pPr>
              <w:numPr>
                <w:ilvl w:val="0"/>
                <w:numId w:val="2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color w:val="212427"/>
                <w:sz w:val="24"/>
                <w:szCs w:val="24"/>
              </w:rPr>
            </w:pPr>
            <w:r w:rsidRPr="000827AD">
              <w:rPr>
                <w:rStyle w:val="Strong"/>
                <w:rFonts w:cstheme="minorHAnsi"/>
                <w:color w:val="212427"/>
                <w:sz w:val="24"/>
                <w:szCs w:val="24"/>
              </w:rPr>
              <w:t>Time: 8:00 a.m. - 4:30 p.m.</w:t>
            </w:r>
          </w:p>
          <w:p w14:paraId="13235D1E" w14:textId="77777777" w:rsidR="0055197E" w:rsidRPr="000827AD" w:rsidRDefault="0055197E" w:rsidP="0055197E">
            <w:pPr>
              <w:numPr>
                <w:ilvl w:val="0"/>
                <w:numId w:val="2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color w:val="212427"/>
                <w:sz w:val="24"/>
                <w:szCs w:val="24"/>
              </w:rPr>
            </w:pPr>
            <w:r w:rsidRPr="000827AD">
              <w:rPr>
                <w:rFonts w:cstheme="minorHAnsi"/>
                <w:color w:val="212427"/>
                <w:sz w:val="24"/>
                <w:szCs w:val="24"/>
              </w:rPr>
              <w:t>Camps are free</w:t>
            </w:r>
          </w:p>
          <w:p w14:paraId="4EB80903" w14:textId="77777777" w:rsidR="0055197E" w:rsidRPr="000827AD" w:rsidRDefault="0055197E" w:rsidP="0055197E">
            <w:pPr>
              <w:numPr>
                <w:ilvl w:val="0"/>
                <w:numId w:val="2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212427"/>
                <w:sz w:val="24"/>
                <w:szCs w:val="24"/>
              </w:rPr>
            </w:pPr>
            <w:r w:rsidRPr="000827AD">
              <w:rPr>
                <w:rStyle w:val="Strong"/>
                <w:rFonts w:cstheme="minorHAnsi"/>
                <w:color w:val="212427"/>
                <w:sz w:val="24"/>
                <w:szCs w:val="24"/>
              </w:rPr>
              <w:t>Registration opens on May 1, 2024, at noon</w:t>
            </w:r>
            <w:r w:rsidRPr="000827AD">
              <w:rPr>
                <w:rStyle w:val="Strong"/>
                <w:rFonts w:ascii="Helvetica" w:hAnsi="Helvetica" w:cs="Helvetica"/>
                <w:color w:val="212427"/>
                <w:sz w:val="24"/>
                <w:szCs w:val="24"/>
              </w:rPr>
              <w:t>.</w:t>
            </w:r>
          </w:p>
          <w:p w14:paraId="053E8C03" w14:textId="77777777" w:rsidR="0055197E" w:rsidRPr="000827AD" w:rsidRDefault="0055197E" w:rsidP="0055197E">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212427"/>
              </w:rPr>
            </w:pPr>
            <w:r w:rsidRPr="000827AD">
              <w:rPr>
                <w:rFonts w:asciiTheme="minorHAnsi" w:hAnsiTheme="minorHAnsi" w:cstheme="minorHAnsi"/>
                <w:b w:val="0"/>
                <w:bCs w:val="0"/>
                <w:color w:val="212427"/>
              </w:rPr>
              <w:t>The Albuquerque Police Department (APD), in collaboration with Albuquerque Fire and Rescue, the New Mexico National Guard, and the City of Albuquerque will be hosting a summer leadership camp, Camp Fearless.</w:t>
            </w:r>
          </w:p>
          <w:p w14:paraId="4B8E1359" w14:textId="77777777" w:rsidR="0055197E" w:rsidRPr="000827AD" w:rsidRDefault="0055197E" w:rsidP="0055197E">
            <w:pPr>
              <w:shd w:val="clear" w:color="auto" w:fill="FFFFFF"/>
              <w:cnfStyle w:val="100000000000" w:firstRow="1" w:lastRow="0" w:firstColumn="0" w:lastColumn="0" w:oddVBand="0" w:evenVBand="0" w:oddHBand="0" w:evenHBand="0" w:firstRowFirstColumn="0" w:firstRowLastColumn="0" w:lastRowFirstColumn="0" w:lastRowLastColumn="0"/>
              <w:rPr>
                <w:rFonts w:cstheme="minorHAnsi"/>
                <w:b w:val="0"/>
                <w:bCs w:val="0"/>
                <w:color w:val="212427"/>
              </w:rPr>
            </w:pPr>
            <w:r w:rsidRPr="000827AD">
              <w:rPr>
                <w:rFonts w:cstheme="minorHAnsi"/>
                <w:b w:val="0"/>
                <w:bCs w:val="0"/>
                <w:color w:val="212427"/>
              </w:rPr>
              <w:t> </w:t>
            </w:r>
          </w:p>
          <w:p w14:paraId="24892961" w14:textId="77777777" w:rsidR="0055197E" w:rsidRDefault="0055197E" w:rsidP="0055197E">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212427"/>
              </w:rPr>
            </w:pPr>
            <w:r w:rsidRPr="000827AD">
              <w:rPr>
                <w:rFonts w:asciiTheme="minorHAnsi" w:hAnsiTheme="minorHAnsi" w:cstheme="minorHAnsi"/>
                <w:b w:val="0"/>
                <w:bCs w:val="0"/>
                <w:color w:val="212427"/>
              </w:rPr>
              <w:t>Camp Fearless is for youth between the ages of 8-13. The goals of Camp Fearless will focus on building positive relationships and self-image, engaging with positive role models, leadership, physical fitness, and team building so participants are equipped with skills to develop successful and healthy lifestyles.</w:t>
            </w:r>
          </w:p>
          <w:p w14:paraId="3D05453B" w14:textId="77777777" w:rsidR="0055197E" w:rsidRDefault="0055197E" w:rsidP="0055197E">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70C0"/>
              </w:rPr>
            </w:pPr>
            <w:r>
              <w:rPr>
                <w:rFonts w:asciiTheme="minorHAnsi" w:hAnsiTheme="minorHAnsi" w:cstheme="minorHAnsi"/>
                <w:b w:val="0"/>
                <w:bCs w:val="0"/>
                <w:color w:val="212427"/>
              </w:rPr>
              <w:t xml:space="preserve">Please contact Angelina Navarro, Community Engagement Manager for more information or questions. </w:t>
            </w:r>
            <w:hyperlink r:id="rId35" w:history="1">
              <w:r w:rsidRPr="000827AD">
                <w:rPr>
                  <w:rStyle w:val="Hyperlink"/>
                  <w:rFonts w:asciiTheme="minorHAnsi" w:hAnsiTheme="minorHAnsi" w:cstheme="minorHAnsi"/>
                  <w:color w:val="0070C0"/>
                </w:rPr>
                <w:t>Angelinanavarro@cabq.gov</w:t>
              </w:r>
            </w:hyperlink>
          </w:p>
          <w:p w14:paraId="0E3DBDDB" w14:textId="77777777" w:rsidR="0055197E" w:rsidRPr="000827AD" w:rsidRDefault="0055197E" w:rsidP="0055197E">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212427"/>
              </w:rPr>
            </w:pPr>
          </w:p>
          <w:tbl>
            <w:tblPr>
              <w:tblW w:w="3750" w:type="dxa"/>
              <w:tblInd w:w="2306" w:type="dxa"/>
              <w:tblBorders>
                <w:top w:val="single" w:sz="6" w:space="0" w:color="E5E5E5"/>
                <w:left w:val="single" w:sz="6" w:space="0" w:color="E5E5E5"/>
                <w:bottom w:val="single" w:sz="6" w:space="0" w:color="E5E5E5"/>
                <w:right w:val="single" w:sz="6" w:space="0" w:color="E5E5E5"/>
              </w:tblBorders>
              <w:shd w:val="clear" w:color="auto" w:fill="FFFFFF"/>
              <w:tblCellMar>
                <w:top w:w="15" w:type="dxa"/>
                <w:left w:w="15" w:type="dxa"/>
                <w:bottom w:w="15" w:type="dxa"/>
                <w:right w:w="15" w:type="dxa"/>
              </w:tblCellMar>
              <w:tblLook w:val="04A0" w:firstRow="1" w:lastRow="0" w:firstColumn="1" w:lastColumn="0" w:noHBand="0" w:noVBand="1"/>
            </w:tblPr>
            <w:tblGrid>
              <w:gridCol w:w="1675"/>
              <w:gridCol w:w="2075"/>
            </w:tblGrid>
            <w:tr w:rsidR="0055197E" w14:paraId="02443B28" w14:textId="77777777" w:rsidTr="00EE4BD7">
              <w:trPr>
                <w:trHeight w:val="270"/>
                <w:tblHeader/>
              </w:trPr>
              <w:tc>
                <w:tcPr>
                  <w:tcW w:w="1675" w:type="dxa"/>
                  <w:tcBorders>
                    <w:top w:val="nil"/>
                    <w:left w:val="single" w:sz="6" w:space="0" w:color="E5E5E5"/>
                    <w:bottom w:val="single" w:sz="12" w:space="0" w:color="DDDDDD"/>
                    <w:right w:val="single" w:sz="6" w:space="0" w:color="E5E5E5"/>
                  </w:tcBorders>
                  <w:shd w:val="clear" w:color="auto" w:fill="FFFFFF"/>
                  <w:tcMar>
                    <w:top w:w="120" w:type="dxa"/>
                    <w:left w:w="120" w:type="dxa"/>
                    <w:bottom w:w="120" w:type="dxa"/>
                    <w:right w:w="120" w:type="dxa"/>
                  </w:tcMar>
                  <w:vAlign w:val="bottom"/>
                  <w:hideMark/>
                </w:tcPr>
                <w:p w14:paraId="71A930BB" w14:textId="77777777" w:rsidR="0055197E" w:rsidRPr="000827AD" w:rsidRDefault="0055197E" w:rsidP="0055197E">
                  <w:pPr>
                    <w:spacing w:after="300"/>
                    <w:rPr>
                      <w:rFonts w:cstheme="minorHAnsi"/>
                      <w:b/>
                      <w:bCs/>
                      <w:color w:val="4D4D4D"/>
                      <w:sz w:val="22"/>
                      <w:szCs w:val="22"/>
                    </w:rPr>
                  </w:pPr>
                  <w:r w:rsidRPr="000827AD">
                    <w:rPr>
                      <w:rFonts w:cstheme="minorHAnsi"/>
                      <w:b/>
                      <w:bCs/>
                      <w:color w:val="4D4D4D"/>
                      <w:sz w:val="22"/>
                      <w:szCs w:val="22"/>
                    </w:rPr>
                    <w:t>Date</w:t>
                  </w:r>
                </w:p>
              </w:tc>
              <w:tc>
                <w:tcPr>
                  <w:tcW w:w="2075" w:type="dxa"/>
                  <w:tcBorders>
                    <w:top w:val="nil"/>
                    <w:left w:val="single" w:sz="6" w:space="0" w:color="E5E5E5"/>
                    <w:bottom w:val="single" w:sz="12" w:space="0" w:color="DDDDDD"/>
                    <w:right w:val="single" w:sz="6" w:space="0" w:color="E5E5E5"/>
                  </w:tcBorders>
                  <w:shd w:val="clear" w:color="auto" w:fill="FFFFFF"/>
                  <w:tcMar>
                    <w:top w:w="120" w:type="dxa"/>
                    <w:left w:w="120" w:type="dxa"/>
                    <w:bottom w:w="120" w:type="dxa"/>
                    <w:right w:w="120" w:type="dxa"/>
                  </w:tcMar>
                  <w:vAlign w:val="bottom"/>
                  <w:hideMark/>
                </w:tcPr>
                <w:p w14:paraId="02BF5C4A" w14:textId="77777777" w:rsidR="0055197E" w:rsidRPr="000827AD" w:rsidRDefault="0055197E" w:rsidP="0055197E">
                  <w:pPr>
                    <w:spacing w:after="300"/>
                    <w:rPr>
                      <w:rFonts w:cstheme="minorHAnsi"/>
                      <w:b/>
                      <w:bCs/>
                      <w:color w:val="4D4D4D"/>
                      <w:sz w:val="22"/>
                      <w:szCs w:val="22"/>
                    </w:rPr>
                  </w:pPr>
                  <w:r w:rsidRPr="000827AD">
                    <w:rPr>
                      <w:rFonts w:cstheme="minorHAnsi"/>
                      <w:b/>
                      <w:bCs/>
                      <w:color w:val="4D4D4D"/>
                      <w:sz w:val="22"/>
                      <w:szCs w:val="22"/>
                    </w:rPr>
                    <w:t>Location</w:t>
                  </w:r>
                </w:p>
              </w:tc>
            </w:tr>
            <w:tr w:rsidR="0055197E" w14:paraId="205482B0" w14:textId="77777777" w:rsidTr="00EE4BD7">
              <w:trPr>
                <w:trHeight w:val="690"/>
              </w:trPr>
              <w:tc>
                <w:tcPr>
                  <w:tcW w:w="1675" w:type="dxa"/>
                  <w:tcBorders>
                    <w:top w:val="single" w:sz="6" w:space="0" w:color="DDDDDD"/>
                    <w:left w:val="single" w:sz="6" w:space="0" w:color="E5E5E5"/>
                    <w:bottom w:val="single" w:sz="6" w:space="0" w:color="E5E5E5"/>
                    <w:right w:val="single" w:sz="6" w:space="0" w:color="E5E5E5"/>
                  </w:tcBorders>
                  <w:shd w:val="clear" w:color="auto" w:fill="F9F9F9"/>
                  <w:tcMar>
                    <w:top w:w="120" w:type="dxa"/>
                    <w:left w:w="120" w:type="dxa"/>
                    <w:bottom w:w="120" w:type="dxa"/>
                    <w:right w:w="120" w:type="dxa"/>
                  </w:tcMar>
                  <w:hideMark/>
                </w:tcPr>
                <w:p w14:paraId="0E9E30D3" w14:textId="77777777" w:rsidR="0055197E" w:rsidRPr="000827AD" w:rsidRDefault="0055197E" w:rsidP="0055197E">
                  <w:pPr>
                    <w:pStyle w:val="NormalWeb"/>
                    <w:spacing w:before="0" w:beforeAutospacing="0" w:after="150" w:afterAutospacing="0"/>
                    <w:rPr>
                      <w:rFonts w:asciiTheme="minorHAnsi" w:hAnsiTheme="minorHAnsi" w:cstheme="minorHAnsi"/>
                      <w:b/>
                      <w:bCs/>
                      <w:color w:val="4D4D4D"/>
                      <w:sz w:val="22"/>
                      <w:szCs w:val="22"/>
                    </w:rPr>
                  </w:pPr>
                  <w:r w:rsidRPr="000827AD">
                    <w:rPr>
                      <w:rFonts w:asciiTheme="minorHAnsi" w:hAnsiTheme="minorHAnsi" w:cstheme="minorHAnsi"/>
                      <w:b/>
                      <w:bCs/>
                      <w:color w:val="4D4D4D"/>
                      <w:sz w:val="22"/>
                      <w:szCs w:val="22"/>
                    </w:rPr>
                    <w:t>June 3-6</w:t>
                  </w:r>
                </w:p>
              </w:tc>
              <w:tc>
                <w:tcPr>
                  <w:tcW w:w="2075" w:type="dxa"/>
                  <w:tcBorders>
                    <w:top w:val="single" w:sz="6" w:space="0" w:color="DDDDDD"/>
                    <w:left w:val="single" w:sz="6" w:space="0" w:color="E5E5E5"/>
                    <w:bottom w:val="single" w:sz="6" w:space="0" w:color="E5E5E5"/>
                    <w:right w:val="single" w:sz="6" w:space="0" w:color="E5E5E5"/>
                  </w:tcBorders>
                  <w:shd w:val="clear" w:color="auto" w:fill="F9F9F9"/>
                  <w:tcMar>
                    <w:top w:w="120" w:type="dxa"/>
                    <w:left w:w="120" w:type="dxa"/>
                    <w:bottom w:w="120" w:type="dxa"/>
                    <w:right w:w="120" w:type="dxa"/>
                  </w:tcMar>
                  <w:hideMark/>
                </w:tcPr>
                <w:p w14:paraId="65C3B71B" w14:textId="77777777" w:rsidR="0055197E" w:rsidRPr="000827AD" w:rsidRDefault="0055197E" w:rsidP="0055197E">
                  <w:pPr>
                    <w:pStyle w:val="NormalWeb"/>
                    <w:spacing w:before="0" w:beforeAutospacing="0" w:after="150" w:afterAutospacing="0"/>
                    <w:rPr>
                      <w:rFonts w:asciiTheme="minorHAnsi" w:hAnsiTheme="minorHAnsi" w:cstheme="minorHAnsi"/>
                      <w:color w:val="696969"/>
                      <w:sz w:val="22"/>
                      <w:szCs w:val="22"/>
                    </w:rPr>
                  </w:pPr>
                  <w:r w:rsidRPr="000827AD">
                    <w:rPr>
                      <w:rFonts w:asciiTheme="minorHAnsi" w:hAnsiTheme="minorHAnsi" w:cstheme="minorHAnsi"/>
                      <w:color w:val="696969"/>
                      <w:sz w:val="22"/>
                      <w:szCs w:val="22"/>
                    </w:rPr>
                    <w:t>Northwest Area</w:t>
                  </w:r>
                </w:p>
              </w:tc>
            </w:tr>
            <w:tr w:rsidR="0055197E" w14:paraId="32BE847A" w14:textId="77777777" w:rsidTr="00EE4BD7">
              <w:trPr>
                <w:trHeight w:val="690"/>
              </w:trPr>
              <w:tc>
                <w:tcPr>
                  <w:tcW w:w="1675" w:type="dxa"/>
                  <w:tcBorders>
                    <w:top w:val="single" w:sz="6" w:space="0" w:color="DDDDDD"/>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5264F36" w14:textId="77777777" w:rsidR="0055197E" w:rsidRPr="000827AD" w:rsidRDefault="0055197E" w:rsidP="0055197E">
                  <w:pPr>
                    <w:pStyle w:val="NormalWeb"/>
                    <w:spacing w:before="0" w:beforeAutospacing="0" w:after="150" w:afterAutospacing="0"/>
                    <w:rPr>
                      <w:rFonts w:asciiTheme="minorHAnsi" w:hAnsiTheme="minorHAnsi" w:cstheme="minorHAnsi"/>
                      <w:b/>
                      <w:bCs/>
                      <w:color w:val="4D4D4D"/>
                      <w:sz w:val="22"/>
                      <w:szCs w:val="22"/>
                    </w:rPr>
                  </w:pPr>
                  <w:r w:rsidRPr="000827AD">
                    <w:rPr>
                      <w:rFonts w:asciiTheme="minorHAnsi" w:hAnsiTheme="minorHAnsi" w:cstheme="minorHAnsi"/>
                      <w:b/>
                      <w:bCs/>
                      <w:color w:val="4D4D4D"/>
                      <w:sz w:val="22"/>
                      <w:szCs w:val="22"/>
                    </w:rPr>
                    <w:t>June 10-13</w:t>
                  </w:r>
                </w:p>
              </w:tc>
              <w:tc>
                <w:tcPr>
                  <w:tcW w:w="2075" w:type="dxa"/>
                  <w:tcBorders>
                    <w:top w:val="single" w:sz="6" w:space="0" w:color="DDDDDD"/>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09B9AA14" w14:textId="77777777" w:rsidR="0055197E" w:rsidRPr="000827AD" w:rsidRDefault="0055197E" w:rsidP="0055197E">
                  <w:pPr>
                    <w:pStyle w:val="NormalWeb"/>
                    <w:spacing w:before="0" w:beforeAutospacing="0" w:after="150" w:afterAutospacing="0"/>
                    <w:rPr>
                      <w:rFonts w:asciiTheme="minorHAnsi" w:hAnsiTheme="minorHAnsi" w:cstheme="minorHAnsi"/>
                      <w:color w:val="696969"/>
                      <w:sz w:val="22"/>
                      <w:szCs w:val="22"/>
                    </w:rPr>
                  </w:pPr>
                  <w:r w:rsidRPr="000827AD">
                    <w:rPr>
                      <w:rFonts w:asciiTheme="minorHAnsi" w:hAnsiTheme="minorHAnsi" w:cstheme="minorHAnsi"/>
                      <w:color w:val="696969"/>
                      <w:sz w:val="22"/>
                      <w:szCs w:val="22"/>
                    </w:rPr>
                    <w:t>Southwest Area</w:t>
                  </w:r>
                </w:p>
              </w:tc>
            </w:tr>
            <w:tr w:rsidR="0055197E" w14:paraId="744DBDE4" w14:textId="77777777" w:rsidTr="00EE4BD7">
              <w:trPr>
                <w:trHeight w:val="270"/>
              </w:trPr>
              <w:tc>
                <w:tcPr>
                  <w:tcW w:w="1675" w:type="dxa"/>
                  <w:tcBorders>
                    <w:top w:val="single" w:sz="6" w:space="0" w:color="DDDDDD"/>
                    <w:left w:val="single" w:sz="6" w:space="0" w:color="E5E5E5"/>
                    <w:bottom w:val="single" w:sz="6" w:space="0" w:color="E5E5E5"/>
                    <w:right w:val="single" w:sz="6" w:space="0" w:color="E5E5E5"/>
                  </w:tcBorders>
                  <w:shd w:val="clear" w:color="auto" w:fill="F9F9F9"/>
                  <w:tcMar>
                    <w:top w:w="120" w:type="dxa"/>
                    <w:left w:w="120" w:type="dxa"/>
                    <w:bottom w:w="120" w:type="dxa"/>
                    <w:right w:w="120" w:type="dxa"/>
                  </w:tcMar>
                  <w:hideMark/>
                </w:tcPr>
                <w:p w14:paraId="51ED1389" w14:textId="77777777" w:rsidR="0055197E" w:rsidRPr="000827AD" w:rsidRDefault="0055197E" w:rsidP="0055197E">
                  <w:pPr>
                    <w:rPr>
                      <w:rFonts w:cstheme="minorHAnsi"/>
                      <w:b/>
                      <w:bCs/>
                      <w:color w:val="4D4D4D"/>
                      <w:sz w:val="22"/>
                      <w:szCs w:val="22"/>
                    </w:rPr>
                  </w:pPr>
                  <w:r w:rsidRPr="000827AD">
                    <w:rPr>
                      <w:rFonts w:cstheme="minorHAnsi"/>
                      <w:b/>
                      <w:bCs/>
                      <w:color w:val="4D4D4D"/>
                      <w:sz w:val="22"/>
                      <w:szCs w:val="22"/>
                    </w:rPr>
                    <w:t>July 8-11</w:t>
                  </w:r>
                </w:p>
              </w:tc>
              <w:tc>
                <w:tcPr>
                  <w:tcW w:w="2075" w:type="dxa"/>
                  <w:tcBorders>
                    <w:top w:val="single" w:sz="6" w:space="0" w:color="DDDDDD"/>
                    <w:left w:val="single" w:sz="6" w:space="0" w:color="E5E5E5"/>
                    <w:bottom w:val="single" w:sz="6" w:space="0" w:color="E5E5E5"/>
                    <w:right w:val="single" w:sz="6" w:space="0" w:color="E5E5E5"/>
                  </w:tcBorders>
                  <w:shd w:val="clear" w:color="auto" w:fill="F9F9F9"/>
                  <w:tcMar>
                    <w:top w:w="120" w:type="dxa"/>
                    <w:left w:w="120" w:type="dxa"/>
                    <w:bottom w:w="120" w:type="dxa"/>
                    <w:right w:w="120" w:type="dxa"/>
                  </w:tcMar>
                  <w:hideMark/>
                </w:tcPr>
                <w:p w14:paraId="0F135919" w14:textId="77777777" w:rsidR="0055197E" w:rsidRPr="000827AD" w:rsidRDefault="0055197E" w:rsidP="0055197E">
                  <w:pPr>
                    <w:rPr>
                      <w:rFonts w:cstheme="minorHAnsi"/>
                      <w:color w:val="696969"/>
                      <w:sz w:val="22"/>
                      <w:szCs w:val="22"/>
                    </w:rPr>
                  </w:pPr>
                  <w:r w:rsidRPr="000827AD">
                    <w:rPr>
                      <w:rFonts w:cstheme="minorHAnsi"/>
                      <w:color w:val="696969"/>
                      <w:sz w:val="22"/>
                      <w:szCs w:val="22"/>
                    </w:rPr>
                    <w:t>Valley Area</w:t>
                  </w:r>
                </w:p>
              </w:tc>
            </w:tr>
            <w:tr w:rsidR="0055197E" w14:paraId="65054F1B" w14:textId="77777777" w:rsidTr="00EE4BD7">
              <w:trPr>
                <w:trHeight w:val="270"/>
              </w:trPr>
              <w:tc>
                <w:tcPr>
                  <w:tcW w:w="1675" w:type="dxa"/>
                  <w:tcBorders>
                    <w:top w:val="single" w:sz="6" w:space="0" w:color="DDDDDD"/>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657ABB4D" w14:textId="77777777" w:rsidR="0055197E" w:rsidRPr="000827AD" w:rsidRDefault="0055197E" w:rsidP="0055197E">
                  <w:pPr>
                    <w:rPr>
                      <w:rFonts w:cstheme="minorHAnsi"/>
                      <w:b/>
                      <w:bCs/>
                      <w:color w:val="4D4D4D"/>
                      <w:sz w:val="22"/>
                      <w:szCs w:val="22"/>
                    </w:rPr>
                  </w:pPr>
                  <w:r w:rsidRPr="000827AD">
                    <w:rPr>
                      <w:rFonts w:cstheme="minorHAnsi"/>
                      <w:b/>
                      <w:bCs/>
                      <w:color w:val="4D4D4D"/>
                      <w:sz w:val="22"/>
                      <w:szCs w:val="22"/>
                    </w:rPr>
                    <w:t>July 22-25</w:t>
                  </w:r>
                </w:p>
              </w:tc>
              <w:tc>
                <w:tcPr>
                  <w:tcW w:w="2075" w:type="dxa"/>
                  <w:tcBorders>
                    <w:top w:val="single" w:sz="6" w:space="0" w:color="DDDDDD"/>
                    <w:left w:val="single" w:sz="6" w:space="0" w:color="E5E5E5"/>
                    <w:bottom w:val="single" w:sz="6" w:space="0" w:color="E5E5E5"/>
                    <w:right w:val="single" w:sz="6" w:space="0" w:color="E5E5E5"/>
                  </w:tcBorders>
                  <w:shd w:val="clear" w:color="auto" w:fill="FFFFFF"/>
                  <w:tcMar>
                    <w:top w:w="120" w:type="dxa"/>
                    <w:left w:w="120" w:type="dxa"/>
                    <w:bottom w:w="120" w:type="dxa"/>
                    <w:right w:w="120" w:type="dxa"/>
                  </w:tcMar>
                  <w:hideMark/>
                </w:tcPr>
                <w:p w14:paraId="30707355" w14:textId="77777777" w:rsidR="0055197E" w:rsidRPr="000827AD" w:rsidRDefault="0055197E" w:rsidP="0055197E">
                  <w:pPr>
                    <w:rPr>
                      <w:rFonts w:cstheme="minorHAnsi"/>
                      <w:color w:val="696969"/>
                      <w:sz w:val="22"/>
                      <w:szCs w:val="22"/>
                    </w:rPr>
                  </w:pPr>
                  <w:r w:rsidRPr="000827AD">
                    <w:rPr>
                      <w:rFonts w:cstheme="minorHAnsi"/>
                      <w:color w:val="696969"/>
                      <w:sz w:val="22"/>
                      <w:szCs w:val="22"/>
                    </w:rPr>
                    <w:t>Northeast Area</w:t>
                  </w:r>
                </w:p>
              </w:tc>
            </w:tr>
            <w:tr w:rsidR="0055197E" w14:paraId="5C06B8A7" w14:textId="77777777" w:rsidTr="00EE4BD7">
              <w:trPr>
                <w:trHeight w:val="540"/>
              </w:trPr>
              <w:tc>
                <w:tcPr>
                  <w:tcW w:w="1675" w:type="dxa"/>
                  <w:tcBorders>
                    <w:top w:val="single" w:sz="6" w:space="0" w:color="DDDDDD"/>
                    <w:left w:val="single" w:sz="6" w:space="0" w:color="E5E5E5"/>
                    <w:bottom w:val="single" w:sz="6" w:space="0" w:color="E5E5E5"/>
                    <w:right w:val="single" w:sz="6" w:space="0" w:color="E5E5E5"/>
                  </w:tcBorders>
                  <w:shd w:val="clear" w:color="auto" w:fill="F9F9F9"/>
                  <w:tcMar>
                    <w:top w:w="120" w:type="dxa"/>
                    <w:left w:w="120" w:type="dxa"/>
                    <w:bottom w:w="120" w:type="dxa"/>
                    <w:right w:w="120" w:type="dxa"/>
                  </w:tcMar>
                  <w:hideMark/>
                </w:tcPr>
                <w:p w14:paraId="17B8A6BD" w14:textId="77777777" w:rsidR="0055197E" w:rsidRPr="000827AD" w:rsidRDefault="0055197E" w:rsidP="0055197E">
                  <w:pPr>
                    <w:rPr>
                      <w:rFonts w:cstheme="minorHAnsi"/>
                      <w:b/>
                      <w:bCs/>
                      <w:color w:val="4D4D4D"/>
                      <w:sz w:val="22"/>
                      <w:szCs w:val="22"/>
                    </w:rPr>
                  </w:pPr>
                  <w:r w:rsidRPr="000827AD">
                    <w:rPr>
                      <w:rFonts w:cstheme="minorHAnsi"/>
                      <w:b/>
                      <w:bCs/>
                      <w:color w:val="4D4D4D"/>
                      <w:sz w:val="22"/>
                      <w:szCs w:val="22"/>
                    </w:rPr>
                    <w:t>July 29-Aug. 1</w:t>
                  </w:r>
                </w:p>
              </w:tc>
              <w:tc>
                <w:tcPr>
                  <w:tcW w:w="2075" w:type="dxa"/>
                  <w:tcBorders>
                    <w:top w:val="single" w:sz="6" w:space="0" w:color="DDDDDD"/>
                    <w:left w:val="single" w:sz="6" w:space="0" w:color="E5E5E5"/>
                    <w:bottom w:val="single" w:sz="6" w:space="0" w:color="E5E5E5"/>
                    <w:right w:val="single" w:sz="6" w:space="0" w:color="E5E5E5"/>
                  </w:tcBorders>
                  <w:shd w:val="clear" w:color="auto" w:fill="F9F9F9"/>
                  <w:tcMar>
                    <w:top w:w="120" w:type="dxa"/>
                    <w:left w:w="120" w:type="dxa"/>
                    <w:bottom w:w="120" w:type="dxa"/>
                    <w:right w:w="120" w:type="dxa"/>
                  </w:tcMar>
                  <w:hideMark/>
                </w:tcPr>
                <w:p w14:paraId="21E151AA" w14:textId="77777777" w:rsidR="0055197E" w:rsidRPr="000827AD" w:rsidRDefault="0055197E" w:rsidP="0055197E">
                  <w:pPr>
                    <w:rPr>
                      <w:rFonts w:cstheme="minorHAnsi"/>
                      <w:color w:val="696969"/>
                      <w:sz w:val="22"/>
                      <w:szCs w:val="22"/>
                    </w:rPr>
                  </w:pPr>
                  <w:r w:rsidRPr="000827AD">
                    <w:rPr>
                      <w:rFonts w:cstheme="minorHAnsi"/>
                      <w:color w:val="696969"/>
                      <w:sz w:val="22"/>
                      <w:szCs w:val="22"/>
                    </w:rPr>
                    <w:t>Foothills/SE Area</w:t>
                  </w:r>
                </w:p>
              </w:tc>
            </w:tr>
          </w:tbl>
          <w:p w14:paraId="51648A9D" w14:textId="3113DA99" w:rsidR="0055197E" w:rsidRPr="00AB5A7E" w:rsidRDefault="0055197E" w:rsidP="0055197E">
            <w:pPr>
              <w:cnfStyle w:val="100000000000" w:firstRow="1" w:lastRow="0" w:firstColumn="0" w:lastColumn="0" w:oddVBand="0" w:evenVBand="0" w:oddHBand="0" w:evenHBand="0" w:firstRowFirstColumn="0" w:firstRowLastColumn="0" w:lastRowFirstColumn="0" w:lastRowLastColumn="0"/>
              <w:rPr>
                <w:b w:val="0"/>
              </w:rPr>
            </w:pPr>
          </w:p>
        </w:tc>
      </w:tr>
      <w:tr w:rsidR="0055197E" w:rsidRPr="002D7AFD" w14:paraId="346365EB" w14:textId="77777777" w:rsidTr="00147E04">
        <w:trPr>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31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3154"/>
            </w:tblGrid>
            <w:tr w:rsidR="0055197E" w:rsidRPr="00F8099A" w14:paraId="51AD6473" w14:textId="77777777" w:rsidTr="008B1E63">
              <w:trPr>
                <w:trHeight w:val="6165"/>
                <w:jc w:val="center"/>
              </w:trPr>
              <w:tc>
                <w:tcPr>
                  <w:tcW w:w="3154" w:type="dxa"/>
                </w:tcPr>
                <w:p w14:paraId="742FEBCA" w14:textId="77777777" w:rsidR="0055197E" w:rsidRDefault="0055197E" w:rsidP="0055197E">
                  <w:pPr>
                    <w:pStyle w:val="Subtitle"/>
                  </w:pPr>
                  <w:r>
                    <w:lastRenderedPageBreak/>
                    <w:t xml:space="preserve">    File a Report</w:t>
                  </w:r>
                  <w:r>
                    <w:rPr>
                      <w:noProof/>
                    </w:rPr>
                    <mc:AlternateContent>
                      <mc:Choice Requires="wps">
                        <w:drawing>
                          <wp:inline distT="0" distB="0" distL="0" distR="0" wp14:anchorId="0AE3EF85" wp14:editId="656866A1">
                            <wp:extent cx="1661375" cy="0"/>
                            <wp:effectExtent l="0" t="0" r="0" b="0"/>
                            <wp:docPr id="6" name="Straight Connector 6"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56EC135" id="Straight Connector 6"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" strokecolor="white [3212]" strokeweight="2pt">
                            <v:stroke joinstyle="miter"/>
                            <w10:anchorlock/>
                          </v:line>
                        </w:pict>
                      </mc:Fallback>
                    </mc:AlternateContent>
                  </w:r>
                </w:p>
                <w:p w14:paraId="6D758736" w14:textId="77777777" w:rsidR="0055197E" w:rsidRPr="0049245E" w:rsidRDefault="0055197E" w:rsidP="0055197E">
                  <w:pPr>
                    <w:pStyle w:val="Subtitle"/>
                    <w:rPr>
                      <w:sz w:val="10"/>
                      <w:szCs w:val="10"/>
                    </w:rPr>
                  </w:pPr>
                </w:p>
                <w:p w14:paraId="50D112EF" w14:textId="77777777" w:rsidR="0055197E" w:rsidRPr="005B5358" w:rsidRDefault="0055197E" w:rsidP="0055197E">
                  <w:pPr>
                    <w:pStyle w:val="BlockText"/>
                    <w:jc w:val="center"/>
                    <w:rPr>
                      <w:color w:val="FF0000"/>
                    </w:rPr>
                  </w:pPr>
                  <w:r w:rsidRPr="005B5358">
                    <w:rPr>
                      <w:color w:val="FF0000"/>
                    </w:rPr>
                    <w:t>Online Report</w:t>
                  </w:r>
                </w:p>
                <w:p w14:paraId="7FD03F73" w14:textId="77777777" w:rsidR="0055197E" w:rsidRPr="005B5358" w:rsidRDefault="0055197E" w:rsidP="0055197E">
                  <w:pPr>
                    <w:pStyle w:val="BlockText"/>
                    <w:rPr>
                      <w:color w:val="FF0000"/>
                    </w:rPr>
                  </w:pPr>
                </w:p>
                <w:p w14:paraId="731F1CCE" w14:textId="77777777" w:rsidR="0055197E" w:rsidRPr="005B5358" w:rsidRDefault="0055197E" w:rsidP="0055197E">
                  <w:pPr>
                    <w:pStyle w:val="BlockText"/>
                    <w:jc w:val="center"/>
                    <w:rPr>
                      <w:color w:val="FF0000"/>
                    </w:rPr>
                  </w:pPr>
                  <w:r w:rsidRPr="005B5358">
                    <w:rPr>
                      <w:color w:val="FF0000"/>
                    </w:rPr>
                    <w:t>cabq.gov/police/file-a-    police-report-online</w:t>
                  </w:r>
                </w:p>
                <w:p w14:paraId="0BA0F8C2" w14:textId="77777777" w:rsidR="0055197E" w:rsidRPr="005B5358" w:rsidRDefault="0055197E" w:rsidP="0055197E">
                  <w:pPr>
                    <w:pStyle w:val="BlockText"/>
                    <w:rPr>
                      <w:color w:val="FF0000"/>
                    </w:rPr>
                  </w:pPr>
                </w:p>
                <w:p w14:paraId="3973EFF0" w14:textId="77777777" w:rsidR="0055197E" w:rsidRPr="005B5358" w:rsidRDefault="0055197E" w:rsidP="0055197E">
                  <w:pPr>
                    <w:pStyle w:val="BlockText"/>
                    <w:jc w:val="center"/>
                    <w:rPr>
                      <w:color w:val="FF0000"/>
                    </w:rPr>
                  </w:pPr>
                  <w:r w:rsidRPr="005B5358">
                    <w:rPr>
                      <w:color w:val="FF0000"/>
                    </w:rPr>
                    <w:t>(</w:t>
                  </w:r>
                  <w:proofErr w:type="gramStart"/>
                  <w:r w:rsidRPr="005B5358">
                    <w:rPr>
                      <w:color w:val="FF0000"/>
                    </w:rPr>
                    <w:t>TRU )Telephone</w:t>
                  </w:r>
                  <w:proofErr w:type="gramEnd"/>
                </w:p>
                <w:p w14:paraId="2FC88C47" w14:textId="77777777" w:rsidR="0055197E" w:rsidRPr="005B5358" w:rsidRDefault="0055197E" w:rsidP="0055197E">
                  <w:pPr>
                    <w:pStyle w:val="BlockText"/>
                    <w:jc w:val="center"/>
                    <w:rPr>
                      <w:color w:val="FF0000"/>
                    </w:rPr>
                  </w:pPr>
                  <w:r w:rsidRPr="005B5358">
                    <w:rPr>
                      <w:color w:val="FF0000"/>
                    </w:rPr>
                    <w:t>Reporting Unit</w:t>
                  </w:r>
                </w:p>
                <w:p w14:paraId="3BBA3B36" w14:textId="77777777" w:rsidR="0055197E" w:rsidRPr="005B5358" w:rsidRDefault="0055197E" w:rsidP="0055197E">
                  <w:pPr>
                    <w:pStyle w:val="BlockText"/>
                    <w:jc w:val="center"/>
                    <w:rPr>
                      <w:color w:val="FF0000"/>
                    </w:rPr>
                  </w:pPr>
                </w:p>
                <w:p w14:paraId="727E6207" w14:textId="77777777" w:rsidR="0055197E" w:rsidRPr="005B5358" w:rsidRDefault="0055197E" w:rsidP="0055197E">
                  <w:pPr>
                    <w:pStyle w:val="BlockText"/>
                    <w:jc w:val="center"/>
                    <w:rPr>
                      <w:color w:val="FF0000"/>
                    </w:rPr>
                  </w:pPr>
                  <w:r w:rsidRPr="005B5358">
                    <w:rPr>
                      <w:color w:val="FF0000"/>
                    </w:rPr>
                    <w:t>242-2677 (COPS)</w:t>
                  </w:r>
                </w:p>
                <w:p w14:paraId="75839775" w14:textId="77777777" w:rsidR="0055197E" w:rsidRDefault="0055197E" w:rsidP="0055197E">
                  <w:pPr>
                    <w:pStyle w:val="BlockText"/>
                    <w:jc w:val="center"/>
                  </w:pPr>
                </w:p>
                <w:p w14:paraId="54565984" w14:textId="77777777" w:rsidR="0055197E" w:rsidRDefault="0055197E" w:rsidP="0055197E">
                  <w:pPr>
                    <w:pStyle w:val="BlockText"/>
                    <w:jc w:val="center"/>
                  </w:pPr>
                </w:p>
                <w:p w14:paraId="0FB4FA18" w14:textId="77777777" w:rsidR="0055197E" w:rsidRDefault="0055197E" w:rsidP="0055197E">
                  <w:pPr>
                    <w:pStyle w:val="BlockText"/>
                  </w:pPr>
                </w:p>
                <w:p w14:paraId="2CEB15BB" w14:textId="77777777" w:rsidR="0055197E" w:rsidRPr="00F8099A" w:rsidRDefault="0055197E" w:rsidP="0055197E">
                  <w:pPr>
                    <w:pStyle w:val="BlockText"/>
                  </w:pPr>
                  <w:r>
                    <w:rPr>
                      <w:noProof/>
                    </w:rPr>
                    <w:t xml:space="preserve">  </w:t>
                  </w:r>
                </w:p>
              </w:tc>
            </w:tr>
          </w:tbl>
          <w:p w14:paraId="03F36E7E" w14:textId="77777777" w:rsidR="0055197E" w:rsidRDefault="0055197E" w:rsidP="0055197E">
            <w:pPr>
              <w:spacing w:after="160"/>
            </w:pPr>
          </w:p>
          <w:p w14:paraId="2CE27BAA" w14:textId="77777777" w:rsidR="0055197E" w:rsidRDefault="0055197E" w:rsidP="0055197E">
            <w:pPr>
              <w:spacing w:after="160"/>
            </w:pPr>
          </w:p>
          <w:p w14:paraId="07AF02D3" w14:textId="77777777" w:rsidR="0055197E" w:rsidRPr="00726192" w:rsidRDefault="0055197E" w:rsidP="0055197E"/>
        </w:tc>
        <w:tc>
          <w:tcPr>
            <w:tcW w:w="8597" w:type="dxa"/>
          </w:tcPr>
          <w:p w14:paraId="54C1D9A6" w14:textId="6D47B766" w:rsidR="0055197E" w:rsidRDefault="0055197E" w:rsidP="0055197E">
            <w:pPr>
              <w:pStyle w:val="Heading2"/>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7353B8DD" w14:textId="6DE7FD61" w:rsidR="0055197E" w:rsidRDefault="0055197E" w:rsidP="0055197E">
            <w:pPr>
              <w:cnfStyle w:val="000000000000" w:firstRow="0" w:lastRow="0" w:firstColumn="0" w:lastColumn="0" w:oddVBand="0" w:evenVBand="0" w:oddHBand="0" w:evenHBand="0" w:firstRowFirstColumn="0" w:firstRowLastColumn="0" w:lastRowFirstColumn="0" w:lastRowLastColumn="0"/>
            </w:pPr>
          </w:p>
          <w:p w14:paraId="77F05F42" w14:textId="5B834BE7" w:rsidR="0055197E" w:rsidRDefault="0055197E" w:rsidP="0055197E">
            <w:pPr>
              <w:cnfStyle w:val="000000000000" w:firstRow="0" w:lastRow="0" w:firstColumn="0" w:lastColumn="0" w:oddVBand="0" w:evenVBand="0" w:oddHBand="0" w:evenHBand="0" w:firstRowFirstColumn="0" w:firstRowLastColumn="0" w:lastRowFirstColumn="0" w:lastRowLastColumn="0"/>
            </w:pPr>
          </w:p>
          <w:p w14:paraId="5703D088" w14:textId="4863D5A9" w:rsidR="0055197E" w:rsidRDefault="0055197E" w:rsidP="0055197E">
            <w:pPr>
              <w:cnfStyle w:val="000000000000" w:firstRow="0" w:lastRow="0" w:firstColumn="0" w:lastColumn="0" w:oddVBand="0" w:evenVBand="0" w:oddHBand="0" w:evenHBand="0" w:firstRowFirstColumn="0" w:firstRowLastColumn="0" w:lastRowFirstColumn="0" w:lastRowLastColumn="0"/>
            </w:pPr>
          </w:p>
          <w:p w14:paraId="39088F95" w14:textId="18792325" w:rsidR="0055197E" w:rsidRDefault="0055197E" w:rsidP="0055197E">
            <w:pPr>
              <w:cnfStyle w:val="000000000000" w:firstRow="0" w:lastRow="0" w:firstColumn="0" w:lastColumn="0" w:oddVBand="0" w:evenVBand="0" w:oddHBand="0" w:evenHBand="0" w:firstRowFirstColumn="0" w:firstRowLastColumn="0" w:lastRowFirstColumn="0" w:lastRowLastColumn="0"/>
            </w:pPr>
          </w:p>
          <w:p w14:paraId="7A45F803" w14:textId="77777777" w:rsidR="0055197E" w:rsidRPr="00921871" w:rsidRDefault="0055197E" w:rsidP="0055197E">
            <w:pPr>
              <w:cnfStyle w:val="000000000000" w:firstRow="0" w:lastRow="0" w:firstColumn="0" w:lastColumn="0" w:oddVBand="0" w:evenVBand="0" w:oddHBand="0" w:evenHBand="0" w:firstRowFirstColumn="0" w:firstRowLastColumn="0" w:lastRowFirstColumn="0" w:lastRowLastColumn="0"/>
            </w:pPr>
          </w:p>
          <w:p w14:paraId="2BC7A1BA" w14:textId="77777777" w:rsidR="0055197E" w:rsidRDefault="0055197E" w:rsidP="0055197E">
            <w:pPr>
              <w:pStyle w:val="Heading2"/>
              <w:jc w:val="center"/>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r>
              <w:rPr>
                <w:noProof/>
              </w:rPr>
              <w:drawing>
                <wp:inline distT="0" distB="0" distL="0" distR="0" wp14:anchorId="713619DC" wp14:editId="438AF1ED">
                  <wp:extent cx="3917106" cy="786817"/>
                  <wp:effectExtent l="0" t="0" r="7620" b="0"/>
                  <wp:docPr id="28" name="Picture 28" descr="cid:image001.jpg@01DA949A.4FE086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descr="cid:image001.jpg@01DA949A.4FE086C0"/>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3980125" cy="799475"/>
                          </a:xfrm>
                          <a:prstGeom prst="rect">
                            <a:avLst/>
                          </a:prstGeom>
                          <a:noFill/>
                          <a:ln>
                            <a:noFill/>
                          </a:ln>
                        </pic:spPr>
                      </pic:pic>
                    </a:graphicData>
                  </a:graphic>
                </wp:inline>
              </w:drawing>
            </w:r>
          </w:p>
          <w:p w14:paraId="2494300B" w14:textId="77777777" w:rsidR="0055197E" w:rsidRDefault="0055197E" w:rsidP="0055197E">
            <w:pPr>
              <w:pStyle w:val="Heading2"/>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6403D6CF" w14:textId="77777777" w:rsidR="0055197E" w:rsidRPr="00AB5A7E" w:rsidRDefault="0055197E" w:rsidP="005519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The Crime Stoppers program began 35 years ago when an Albuquerque Police Detective partnered with the media to reenact an unsolved homicide. Tips from that news story ultimately led to an arrest and Crime Stoppers was born.</w:t>
            </w:r>
          </w:p>
          <w:p w14:paraId="0254A19D" w14:textId="77777777" w:rsidR="0055197E" w:rsidRPr="00AB5A7E" w:rsidRDefault="0055197E" w:rsidP="005519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Today, the Albuquerque Metro Crime Stoppers (AMCS) model has been replicated in over 1,200 programs in all fifty states and more than 20 countries.</w:t>
            </w:r>
          </w:p>
          <w:p w14:paraId="03C8B26B" w14:textId="77777777" w:rsidR="0055197E" w:rsidRPr="00AB5A7E" w:rsidRDefault="0055197E" w:rsidP="005519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Tips to Albuquerque Metro Crime Stoppers have led to the arrest of 2,001 fugitives and helped close over 7,300 cases in the Albuquerque area.</w:t>
            </w:r>
          </w:p>
          <w:p w14:paraId="4571770F" w14:textId="77777777" w:rsidR="0055197E" w:rsidRPr="00AB5A7E" w:rsidRDefault="0055197E" w:rsidP="005519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AMCS has paid out over $500,000 in rewards since 1976.</w:t>
            </w:r>
          </w:p>
          <w:p w14:paraId="2CF15029" w14:textId="77777777" w:rsidR="0055197E" w:rsidRPr="00AB5A7E" w:rsidRDefault="0055197E" w:rsidP="005519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Crime Stoppers is the only program guaranteed by law to protect the identity of tipsters. Because of this, tipsters are exempt from taxes on reward payments.</w:t>
            </w:r>
          </w:p>
          <w:p w14:paraId="409CF7A8" w14:textId="77777777" w:rsidR="0055197E" w:rsidRPr="00AB5A7E" w:rsidRDefault="0055197E" w:rsidP="005519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 xml:space="preserve">Crime Stoppers is a 501(c) 3 non-profit organization and receives no government funding. 100% of the funding for rewards, tip line operations and advertisement </w:t>
            </w:r>
            <w:proofErr w:type="gramStart"/>
            <w:r w:rsidRPr="00AB5A7E">
              <w:rPr>
                <w:rFonts w:ascii="Helvetica" w:hAnsi="Helvetica" w:cs="Helvetica"/>
                <w:b/>
                <w:color w:val="212427"/>
                <w:sz w:val="18"/>
                <w:szCs w:val="18"/>
              </w:rPr>
              <w:t>is</w:t>
            </w:r>
            <w:proofErr w:type="gramEnd"/>
            <w:r w:rsidRPr="00AB5A7E">
              <w:rPr>
                <w:rFonts w:ascii="Helvetica" w:hAnsi="Helvetica" w:cs="Helvetica"/>
                <w:b/>
                <w:color w:val="212427"/>
                <w:sz w:val="18"/>
                <w:szCs w:val="18"/>
              </w:rPr>
              <w:t xml:space="preserve"> provided through donations from individuals, businesses and community organizations.</w:t>
            </w:r>
          </w:p>
          <w:p w14:paraId="60D5BBCD" w14:textId="77777777" w:rsidR="0055197E" w:rsidRPr="005B5358" w:rsidRDefault="0055197E" w:rsidP="0055197E">
            <w:pPr>
              <w:pStyle w:val="Heading2"/>
              <w:spacing w:before="300" w:after="150"/>
              <w:outlineLvl w:val="1"/>
              <w:cnfStyle w:val="000000000000" w:firstRow="0" w:lastRow="0" w:firstColumn="0" w:lastColumn="0" w:oddVBand="0" w:evenVBand="0" w:oddHBand="0" w:evenHBand="0" w:firstRowFirstColumn="0" w:firstRowLastColumn="0" w:lastRowFirstColumn="0" w:lastRowLastColumn="0"/>
              <w:rPr>
                <w:rFonts w:ascii="inherit" w:hAnsi="inherit" w:cs="Helvetica"/>
                <w:b/>
                <w:color w:val="0070C0"/>
                <w:sz w:val="18"/>
                <w:szCs w:val="18"/>
              </w:rPr>
            </w:pPr>
            <w:r w:rsidRPr="005B5358">
              <w:rPr>
                <w:rFonts w:ascii="inherit" w:hAnsi="inherit" w:cs="Helvetica"/>
                <w:b/>
                <w:color w:val="0070C0"/>
                <w:sz w:val="18"/>
                <w:szCs w:val="18"/>
              </w:rPr>
              <w:t>To Submit a Tip:</w:t>
            </w:r>
          </w:p>
          <w:p w14:paraId="0292842A" w14:textId="77777777" w:rsidR="0055197E" w:rsidRPr="006B0372"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sz w:val="18"/>
                <w:szCs w:val="18"/>
              </w:rPr>
            </w:pPr>
            <w:r w:rsidRPr="006B0372">
              <w:rPr>
                <w:rFonts w:ascii="Helvetica" w:hAnsi="Helvetica" w:cs="Helvetica"/>
                <w:color w:val="212427"/>
                <w:sz w:val="18"/>
                <w:szCs w:val="18"/>
              </w:rPr>
              <w:t>Call 505-843-STOP or visit the </w:t>
            </w:r>
            <w:hyperlink r:id="rId38" w:history="1">
              <w:r w:rsidRPr="006B0372">
                <w:rPr>
                  <w:rStyle w:val="Hyperlink"/>
                  <w:rFonts w:ascii="Helvetica" w:eastAsiaTheme="majorEastAsia" w:hAnsi="Helvetica" w:cs="Helvetica"/>
                  <w:color w:val="0070C0"/>
                  <w:sz w:val="18"/>
                  <w:szCs w:val="18"/>
                </w:rPr>
                <w:t>Albuquerque Metro Crime Stoppers website</w:t>
              </w:r>
            </w:hyperlink>
            <w:r w:rsidRPr="006B0372">
              <w:rPr>
                <w:rFonts w:ascii="Helvetica" w:hAnsi="Helvetica" w:cs="Helvetica"/>
                <w:color w:val="212427"/>
                <w:sz w:val="18"/>
                <w:szCs w:val="18"/>
              </w:rPr>
              <w:t>. All information provided is anonymous.</w:t>
            </w:r>
          </w:p>
          <w:p w14:paraId="49E4E6D2" w14:textId="77777777" w:rsidR="0055197E"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6D77DC88" w14:textId="77777777" w:rsidR="0055197E"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2A5440DF" w14:textId="77777777" w:rsidR="0055197E"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7D498167" w14:textId="77777777" w:rsidR="0055197E"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07F636D2" w14:textId="77777777" w:rsidR="0055197E"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0BA1C712" w14:textId="77777777" w:rsidR="0055197E"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585EBA88" w14:textId="77777777" w:rsidR="0055197E"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4526C7B3" w14:textId="77777777" w:rsidR="0055197E"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7BC80520" w14:textId="77777777" w:rsidR="0055197E"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43799A6E" w14:textId="77777777" w:rsidR="0055197E"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2B2646E7" w14:textId="77777777" w:rsidR="0055197E"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767AD6B2" w14:textId="77777777" w:rsidR="0055197E"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618B4F24" w14:textId="77777777" w:rsidR="0055197E"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3868083F" w14:textId="77777777" w:rsidR="0055197E"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0A112F82" w14:textId="77777777" w:rsidR="0055197E"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505840CD" w14:textId="77777777" w:rsidR="0055197E" w:rsidRDefault="0055197E" w:rsidP="005519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5E272E18" w14:textId="77777777" w:rsidR="0055197E" w:rsidRPr="005B5358" w:rsidRDefault="0055197E" w:rsidP="0055197E">
            <w:pPr>
              <w:pStyle w:val="Heading2"/>
              <w:outlineLvl w:val="1"/>
              <w:cnfStyle w:val="000000000000" w:firstRow="0" w:lastRow="0" w:firstColumn="0" w:lastColumn="0" w:oddVBand="0" w:evenVBand="0" w:oddHBand="0" w:evenHBand="0" w:firstRowFirstColumn="0" w:firstRowLastColumn="0" w:lastRowFirstColumn="0" w:lastRowLastColumn="0"/>
              <w:rPr>
                <w:color w:val="FF0000"/>
                <w:sz w:val="32"/>
                <w:szCs w:val="32"/>
              </w:rPr>
            </w:pPr>
            <w:r w:rsidRPr="005B5358">
              <w:rPr>
                <w:color w:val="FF0000"/>
                <w:sz w:val="32"/>
                <w:szCs w:val="32"/>
              </w:rPr>
              <w:t>Substation Hours</w:t>
            </w:r>
          </w:p>
          <w:p w14:paraId="2020385F" w14:textId="77777777" w:rsidR="0055197E" w:rsidRPr="00672786" w:rsidRDefault="0055197E" w:rsidP="0055197E">
            <w:pPr>
              <w:cnfStyle w:val="000000000000" w:firstRow="0" w:lastRow="0" w:firstColumn="0" w:lastColumn="0" w:oddVBand="0" w:evenVBand="0" w:oddHBand="0" w:evenHBand="0" w:firstRowFirstColumn="0" w:firstRowLastColumn="0" w:lastRowFirstColumn="0" w:lastRowLastColumn="0"/>
            </w:pPr>
          </w:p>
          <w:p w14:paraId="0F1F4C56"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b/>
                <w:szCs w:val="24"/>
              </w:rPr>
            </w:pPr>
            <w:r>
              <w:rPr>
                <w:b/>
                <w:szCs w:val="24"/>
              </w:rPr>
              <w:t>All police substations are open to the public the</w:t>
            </w:r>
            <w:r w:rsidRPr="00310930">
              <w:rPr>
                <w:b/>
                <w:szCs w:val="24"/>
              </w:rPr>
              <w:t xml:space="preserve"> h</w:t>
            </w:r>
            <w:r>
              <w:rPr>
                <w:b/>
                <w:szCs w:val="24"/>
              </w:rPr>
              <w:t>ours of operation are from 8:00 AM to 5</w:t>
            </w:r>
            <w:r w:rsidRPr="00310930">
              <w:rPr>
                <w:b/>
                <w:szCs w:val="24"/>
              </w:rPr>
              <w:t>:00 PM</w:t>
            </w:r>
            <w:r>
              <w:rPr>
                <w:b/>
                <w:szCs w:val="24"/>
              </w:rPr>
              <w:t xml:space="preserve">.  </w:t>
            </w:r>
          </w:p>
          <w:p w14:paraId="3EC03F15"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b/>
                <w:szCs w:val="24"/>
              </w:rPr>
            </w:pPr>
          </w:p>
          <w:p w14:paraId="7040D92D"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b/>
                <w:szCs w:val="24"/>
              </w:rPr>
            </w:pPr>
          </w:p>
          <w:p w14:paraId="02D8774E"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pPr>
            <w:r>
              <w:rPr>
                <w:b/>
                <w:szCs w:val="24"/>
              </w:rPr>
              <w:t>APD Records Division offers over the phone reports for a final police report – written by an APD officer or yourself. Please contacts records personnel at 505-768-2020.</w:t>
            </w:r>
            <w:r>
              <w:t xml:space="preserve"> </w:t>
            </w:r>
          </w:p>
          <w:p w14:paraId="4565AACD" w14:textId="77777777" w:rsidR="0055197E" w:rsidRDefault="00AD2668" w:rsidP="0055197E">
            <w:pPr>
              <w:cnfStyle w:val="000000000000" w:firstRow="0" w:lastRow="0" w:firstColumn="0" w:lastColumn="0" w:oddVBand="0" w:evenVBand="0" w:oddHBand="0" w:evenHBand="0" w:firstRowFirstColumn="0" w:firstRowLastColumn="0" w:lastRowFirstColumn="0" w:lastRowLastColumn="0"/>
            </w:pPr>
            <w:hyperlink r:id="rId39" w:history="1">
              <w:r w:rsidR="0055197E" w:rsidRPr="00CC5EC0">
                <w:rPr>
                  <w:rStyle w:val="Hyperlink"/>
                  <w:color w:val="0070C0"/>
                </w:rPr>
                <w:t>Albuquerque Police Department Records Division — City of Albuquerque (cabq.gov)</w:t>
              </w:r>
            </w:hyperlink>
          </w:p>
          <w:p w14:paraId="68564E8B"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b/>
                <w:szCs w:val="24"/>
              </w:rPr>
            </w:pPr>
            <w:r>
              <w:rPr>
                <w:b/>
                <w:szCs w:val="24"/>
              </w:rPr>
              <w:t>In-person hours: Monday-Friday, 8am-4pm</w:t>
            </w:r>
          </w:p>
          <w:p w14:paraId="521013B2"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b/>
                <w:szCs w:val="24"/>
              </w:rPr>
            </w:pPr>
            <w:r>
              <w:rPr>
                <w:b/>
                <w:szCs w:val="24"/>
              </w:rPr>
              <w:t>Phone hours: Monday-Friday 8am-4:30pm</w:t>
            </w:r>
          </w:p>
          <w:p w14:paraId="4DD06E67"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b/>
                <w:szCs w:val="24"/>
              </w:rPr>
            </w:pPr>
          </w:p>
          <w:p w14:paraId="50283DFC"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p>
          <w:p w14:paraId="32DEBAD9" w14:textId="77777777" w:rsidR="0055197E" w:rsidRPr="005B5358" w:rsidRDefault="0055197E" w:rsidP="0055197E">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Valley Area Command</w:t>
            </w:r>
          </w:p>
          <w:p w14:paraId="25B2E98E"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5408 2</w:t>
            </w:r>
            <w:r w:rsidRPr="00672786">
              <w:rPr>
                <w:szCs w:val="24"/>
                <w:vertAlign w:val="superscript"/>
              </w:rPr>
              <w:t>nd</w:t>
            </w:r>
            <w:r>
              <w:rPr>
                <w:szCs w:val="24"/>
              </w:rPr>
              <w:t xml:space="preserve"> St NW</w:t>
            </w:r>
          </w:p>
          <w:p w14:paraId="5BB6B471"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87107</w:t>
            </w:r>
          </w:p>
          <w:p w14:paraId="0B353450"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505-761-8800</w:t>
            </w:r>
          </w:p>
          <w:p w14:paraId="13248BB3"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p>
          <w:p w14:paraId="7C101310" w14:textId="77777777" w:rsidR="0055197E" w:rsidRPr="005B5358" w:rsidRDefault="0055197E" w:rsidP="0055197E">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Southwest Area Command</w:t>
            </w:r>
          </w:p>
          <w:p w14:paraId="0FB84021"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 xml:space="preserve">6404 Los </w:t>
            </w:r>
            <w:proofErr w:type="spellStart"/>
            <w:r>
              <w:rPr>
                <w:szCs w:val="24"/>
              </w:rPr>
              <w:t>Volcanes</w:t>
            </w:r>
            <w:proofErr w:type="spellEnd"/>
            <w:r>
              <w:rPr>
                <w:szCs w:val="24"/>
              </w:rPr>
              <w:t xml:space="preserve"> NW</w:t>
            </w:r>
          </w:p>
          <w:p w14:paraId="2A80FA72"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87121</w:t>
            </w:r>
          </w:p>
          <w:p w14:paraId="3114B3B1"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505-831-4705</w:t>
            </w:r>
          </w:p>
          <w:p w14:paraId="023E63B2"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p>
          <w:p w14:paraId="2E8367B3" w14:textId="77777777" w:rsidR="0055197E" w:rsidRPr="005B5358" w:rsidRDefault="0055197E" w:rsidP="0055197E">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Southeast Area Command</w:t>
            </w:r>
          </w:p>
          <w:p w14:paraId="022E152D"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800 Louisiana SE</w:t>
            </w:r>
          </w:p>
          <w:p w14:paraId="3CEF0CFB"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87108</w:t>
            </w:r>
          </w:p>
          <w:p w14:paraId="39D1C46A"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505-256-2050</w:t>
            </w:r>
          </w:p>
          <w:p w14:paraId="3F68EF13" w14:textId="77777777" w:rsidR="0055197E" w:rsidRPr="005B5358" w:rsidRDefault="0055197E" w:rsidP="0055197E">
            <w:pPr>
              <w:cnfStyle w:val="000000000000" w:firstRow="0" w:lastRow="0" w:firstColumn="0" w:lastColumn="0" w:oddVBand="0" w:evenVBand="0" w:oddHBand="0" w:evenHBand="0" w:firstRowFirstColumn="0" w:firstRowLastColumn="0" w:lastRowFirstColumn="0" w:lastRowLastColumn="0"/>
              <w:rPr>
                <w:color w:val="0070C0"/>
                <w:szCs w:val="24"/>
              </w:rPr>
            </w:pPr>
          </w:p>
          <w:p w14:paraId="37A87A34" w14:textId="77777777" w:rsidR="0055197E" w:rsidRPr="005B5358" w:rsidRDefault="0055197E" w:rsidP="0055197E">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Northwest Area Command</w:t>
            </w:r>
          </w:p>
          <w:p w14:paraId="5564EF9C"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10401 Cibola Loop NW</w:t>
            </w:r>
          </w:p>
          <w:p w14:paraId="1C4921E5"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87114</w:t>
            </w:r>
          </w:p>
          <w:p w14:paraId="3CA60916"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505-768-4850</w:t>
            </w:r>
          </w:p>
          <w:p w14:paraId="48B761FD"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p>
          <w:p w14:paraId="3E370E50" w14:textId="77777777" w:rsidR="0055197E" w:rsidRPr="005B5358" w:rsidRDefault="0055197E" w:rsidP="0055197E">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Northeast Area Command</w:t>
            </w:r>
          </w:p>
          <w:p w14:paraId="612CE003"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8201 Osuna NE</w:t>
            </w:r>
          </w:p>
          <w:p w14:paraId="119AC1D6"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87109</w:t>
            </w:r>
          </w:p>
          <w:p w14:paraId="790AF40C"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505-823-4455</w:t>
            </w:r>
          </w:p>
          <w:p w14:paraId="3441713D"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p>
          <w:p w14:paraId="4DA1F4D2" w14:textId="77777777" w:rsidR="0055197E" w:rsidRPr="005B5358" w:rsidRDefault="0055197E" w:rsidP="0055197E">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Foothills Area Command</w:t>
            </w:r>
          </w:p>
          <w:p w14:paraId="5939F6F3"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12800 Lomas NE</w:t>
            </w:r>
          </w:p>
          <w:p w14:paraId="1FC3C03D"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87112</w:t>
            </w:r>
          </w:p>
          <w:p w14:paraId="33B2B695"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505-332-5240</w:t>
            </w:r>
          </w:p>
          <w:p w14:paraId="6A134479"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p>
          <w:p w14:paraId="0036C7B4" w14:textId="77777777" w:rsidR="0055197E" w:rsidRPr="005B5358" w:rsidRDefault="0055197E" w:rsidP="0055197E">
            <w:pPr>
              <w:cnfStyle w:val="000000000000" w:firstRow="0" w:lastRow="0" w:firstColumn="0" w:lastColumn="0" w:oddVBand="0" w:evenVBand="0" w:oddHBand="0" w:evenHBand="0" w:firstRowFirstColumn="0" w:firstRowLastColumn="0" w:lastRowFirstColumn="0" w:lastRowLastColumn="0"/>
              <w:rPr>
                <w:color w:val="FF0000"/>
                <w:sz w:val="32"/>
                <w:szCs w:val="32"/>
              </w:rPr>
            </w:pPr>
            <w:r w:rsidRPr="005B5358">
              <w:rPr>
                <w:color w:val="FF0000"/>
                <w:sz w:val="32"/>
                <w:szCs w:val="32"/>
              </w:rPr>
              <w:t>Needles/Sharps Containers/Drug Disposal</w:t>
            </w:r>
          </w:p>
          <w:p w14:paraId="5097ED87"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p>
          <w:p w14:paraId="6F80232B"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r>
              <w:rPr>
                <w:szCs w:val="24"/>
              </w:rPr>
              <w:t>Please be advised large quantities of used needles and/or full sharps containers are not accepted at the Valley Substation.  We have a small container located in the lobby.  If you have more than a few needles the closest drop-off location to our substation is the North Valley Public Health Office located at 7704 2</w:t>
            </w:r>
            <w:r w:rsidRPr="000E25F6">
              <w:rPr>
                <w:szCs w:val="24"/>
                <w:vertAlign w:val="superscript"/>
              </w:rPr>
              <w:t>nd</w:t>
            </w:r>
            <w:r>
              <w:rPr>
                <w:szCs w:val="24"/>
              </w:rPr>
              <w:t xml:space="preserve"> St NW.  Call the substation nearest you to see if they accept needles/sharps.  Pills are accepted at all substations (No liquids accepted).</w:t>
            </w:r>
          </w:p>
          <w:p w14:paraId="21D209A8" w14:textId="77777777" w:rsidR="0055197E" w:rsidRDefault="0055197E" w:rsidP="0055197E">
            <w:pPr>
              <w:cnfStyle w:val="000000000000" w:firstRow="0" w:lastRow="0" w:firstColumn="0" w:lastColumn="0" w:oddVBand="0" w:evenVBand="0" w:oddHBand="0" w:evenHBand="0" w:firstRowFirstColumn="0" w:firstRowLastColumn="0" w:lastRowFirstColumn="0" w:lastRowLastColumn="0"/>
              <w:rPr>
                <w:szCs w:val="24"/>
              </w:rPr>
            </w:pPr>
          </w:p>
          <w:p w14:paraId="41C81892" w14:textId="11C92E34" w:rsidR="0055197E" w:rsidRPr="00726192" w:rsidRDefault="0055197E" w:rsidP="0055197E">
            <w:pPr>
              <w:cnfStyle w:val="000000000000" w:firstRow="0" w:lastRow="0" w:firstColumn="0" w:lastColumn="0" w:oddVBand="0" w:evenVBand="0" w:oddHBand="0" w:evenHBand="0" w:firstRowFirstColumn="0" w:firstRowLastColumn="0" w:lastRowFirstColumn="0" w:lastRowLastColumn="0"/>
              <w:rPr>
                <w:sz w:val="24"/>
                <w:szCs w:val="24"/>
              </w:rPr>
            </w:pPr>
            <w:r>
              <w:rPr>
                <w:szCs w:val="24"/>
              </w:rPr>
              <w:t xml:space="preserve">For more information visit: </w:t>
            </w:r>
            <w:r w:rsidRPr="005B5358">
              <w:rPr>
                <w:color w:val="0070C0"/>
                <w:szCs w:val="24"/>
              </w:rPr>
              <w:t xml:space="preserve">cabq.gov/police </w:t>
            </w:r>
          </w:p>
        </w:tc>
      </w:tr>
    </w:tbl>
    <w:p w14:paraId="6449A9C8" w14:textId="77777777" w:rsidR="00BD428B" w:rsidRPr="0086519B" w:rsidRDefault="00BD428B" w:rsidP="0086519B">
      <w:pPr>
        <w:rPr>
          <w:rFonts w:ascii="Calibri" w:eastAsia="Times New Roman" w:hAnsi="Calibri" w:cs="Times New Roman"/>
          <w:sz w:val="22"/>
          <w:szCs w:val="22"/>
        </w:rPr>
      </w:pPr>
    </w:p>
    <w:sectPr w:rsidR="00BD428B" w:rsidRPr="0086519B" w:rsidSect="00F8099A">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7FF310" w14:textId="77777777" w:rsidR="00AD2668" w:rsidRDefault="00AD2668" w:rsidP="00D04819">
      <w:pPr>
        <w:spacing w:after="0" w:line="240" w:lineRule="auto"/>
      </w:pPr>
      <w:r>
        <w:separator/>
      </w:r>
    </w:p>
    <w:p w14:paraId="109C9F02" w14:textId="77777777" w:rsidR="00AD2668" w:rsidRDefault="00AD2668"/>
  </w:endnote>
  <w:endnote w:type="continuationSeparator" w:id="0">
    <w:p w14:paraId="2920FF76" w14:textId="77777777" w:rsidR="00AD2668" w:rsidRDefault="00AD2668" w:rsidP="00D04819">
      <w:pPr>
        <w:spacing w:after="0" w:line="240" w:lineRule="auto"/>
      </w:pPr>
      <w:r>
        <w:continuationSeparator/>
      </w:r>
    </w:p>
    <w:p w14:paraId="71F526C2" w14:textId="77777777" w:rsidR="00AD2668" w:rsidRDefault="00AD26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87ABE1" w14:textId="77777777" w:rsidR="00AD2668" w:rsidRDefault="00AD2668" w:rsidP="00D04819">
      <w:pPr>
        <w:spacing w:after="0" w:line="240" w:lineRule="auto"/>
      </w:pPr>
      <w:r>
        <w:separator/>
      </w:r>
    </w:p>
    <w:p w14:paraId="4BD99D52" w14:textId="77777777" w:rsidR="00AD2668" w:rsidRDefault="00AD2668"/>
  </w:footnote>
  <w:footnote w:type="continuationSeparator" w:id="0">
    <w:p w14:paraId="08D9272E" w14:textId="77777777" w:rsidR="00AD2668" w:rsidRDefault="00AD2668" w:rsidP="00D04819">
      <w:pPr>
        <w:spacing w:after="0" w:line="240" w:lineRule="auto"/>
      </w:pPr>
      <w:r>
        <w:continuationSeparator/>
      </w:r>
    </w:p>
    <w:p w14:paraId="0DC0CA62" w14:textId="77777777" w:rsidR="00AD2668" w:rsidRDefault="00AD266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C7CEA"/>
    <w:multiLevelType w:val="multilevel"/>
    <w:tmpl w:val="D1728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1664E7"/>
    <w:multiLevelType w:val="multilevel"/>
    <w:tmpl w:val="91F63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503D66"/>
    <w:multiLevelType w:val="hybridMultilevel"/>
    <w:tmpl w:val="52248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734B5B"/>
    <w:multiLevelType w:val="hybridMultilevel"/>
    <w:tmpl w:val="2488DC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366339"/>
    <w:multiLevelType w:val="multilevel"/>
    <w:tmpl w:val="80A81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FD4D5D"/>
    <w:multiLevelType w:val="multilevel"/>
    <w:tmpl w:val="5F166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F8F5D38"/>
    <w:multiLevelType w:val="multilevel"/>
    <w:tmpl w:val="F246F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4255397"/>
    <w:multiLevelType w:val="multilevel"/>
    <w:tmpl w:val="1DCEC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FB85007"/>
    <w:multiLevelType w:val="multilevel"/>
    <w:tmpl w:val="B2028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FC0146F"/>
    <w:multiLevelType w:val="multilevel"/>
    <w:tmpl w:val="465E1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4982E2F"/>
    <w:multiLevelType w:val="multilevel"/>
    <w:tmpl w:val="D57CA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2A70F39"/>
    <w:multiLevelType w:val="multilevel"/>
    <w:tmpl w:val="541E7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BD76B80"/>
    <w:multiLevelType w:val="multilevel"/>
    <w:tmpl w:val="C67C3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D2E43A6"/>
    <w:multiLevelType w:val="multilevel"/>
    <w:tmpl w:val="F57C59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EEB07C7"/>
    <w:multiLevelType w:val="multilevel"/>
    <w:tmpl w:val="FD1CB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1E073E0"/>
    <w:multiLevelType w:val="multilevel"/>
    <w:tmpl w:val="54222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1E53AA9"/>
    <w:multiLevelType w:val="multilevel"/>
    <w:tmpl w:val="631A6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37A6E01"/>
    <w:multiLevelType w:val="hybridMultilevel"/>
    <w:tmpl w:val="DE6A1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5004F5F"/>
    <w:multiLevelType w:val="multilevel"/>
    <w:tmpl w:val="7CFC7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57C5EBD"/>
    <w:multiLevelType w:val="multilevel"/>
    <w:tmpl w:val="9FE0F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67A7C9F"/>
    <w:multiLevelType w:val="multilevel"/>
    <w:tmpl w:val="48FEA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8356ACC"/>
    <w:multiLevelType w:val="multilevel"/>
    <w:tmpl w:val="AA0E6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E5D1508"/>
    <w:multiLevelType w:val="hybridMultilevel"/>
    <w:tmpl w:val="EDAC65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18"/>
  </w:num>
  <w:num w:numId="3">
    <w:abstractNumId w:val="11"/>
  </w:num>
  <w:num w:numId="4">
    <w:abstractNumId w:val="10"/>
  </w:num>
  <w:num w:numId="5">
    <w:abstractNumId w:val="0"/>
  </w:num>
  <w:num w:numId="6">
    <w:abstractNumId w:val="19"/>
  </w:num>
  <w:num w:numId="7">
    <w:abstractNumId w:val="20"/>
  </w:num>
  <w:num w:numId="8">
    <w:abstractNumId w:val="8"/>
  </w:num>
  <w:num w:numId="9">
    <w:abstractNumId w:val="16"/>
  </w:num>
  <w:num w:numId="10">
    <w:abstractNumId w:val="7"/>
  </w:num>
  <w:num w:numId="11">
    <w:abstractNumId w:val="6"/>
  </w:num>
  <w:num w:numId="12">
    <w:abstractNumId w:val="9"/>
  </w:num>
  <w:num w:numId="13">
    <w:abstractNumId w:val="21"/>
  </w:num>
  <w:num w:numId="14">
    <w:abstractNumId w:val="1"/>
  </w:num>
  <w:num w:numId="15">
    <w:abstractNumId w:val="5"/>
  </w:num>
  <w:num w:numId="16">
    <w:abstractNumId w:val="22"/>
  </w:num>
  <w:num w:numId="17">
    <w:abstractNumId w:val="15"/>
  </w:num>
  <w:num w:numId="18">
    <w:abstractNumId w:val="17"/>
  </w:num>
  <w:num w:numId="19">
    <w:abstractNumId w:val="3"/>
  </w:num>
  <w:num w:numId="20">
    <w:abstractNumId w:val="2"/>
  </w:num>
  <w:num w:numId="21">
    <w:abstractNumId w:val="4"/>
  </w:num>
  <w:num w:numId="22">
    <w:abstractNumId w:val="13"/>
  </w:num>
  <w:num w:numId="23">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52CA"/>
    <w:rsid w:val="00000F88"/>
    <w:rsid w:val="00020FB6"/>
    <w:rsid w:val="000213D4"/>
    <w:rsid w:val="00021557"/>
    <w:rsid w:val="00022356"/>
    <w:rsid w:val="0002463B"/>
    <w:rsid w:val="00032910"/>
    <w:rsid w:val="0003367A"/>
    <w:rsid w:val="00036684"/>
    <w:rsid w:val="00041D52"/>
    <w:rsid w:val="00042EB6"/>
    <w:rsid w:val="00047E02"/>
    <w:rsid w:val="00050383"/>
    <w:rsid w:val="00053E0D"/>
    <w:rsid w:val="000544E4"/>
    <w:rsid w:val="00055465"/>
    <w:rsid w:val="00060FCC"/>
    <w:rsid w:val="00061314"/>
    <w:rsid w:val="00061A79"/>
    <w:rsid w:val="000660FD"/>
    <w:rsid w:val="000719F1"/>
    <w:rsid w:val="00076ED4"/>
    <w:rsid w:val="000823E6"/>
    <w:rsid w:val="000825A0"/>
    <w:rsid w:val="0008329A"/>
    <w:rsid w:val="00086103"/>
    <w:rsid w:val="000910F2"/>
    <w:rsid w:val="000A1ABE"/>
    <w:rsid w:val="000A2C77"/>
    <w:rsid w:val="000A3442"/>
    <w:rsid w:val="000B0467"/>
    <w:rsid w:val="000B1F8D"/>
    <w:rsid w:val="000B5B07"/>
    <w:rsid w:val="000B6301"/>
    <w:rsid w:val="000C0DCE"/>
    <w:rsid w:val="000C354D"/>
    <w:rsid w:val="000C4603"/>
    <w:rsid w:val="000C54F4"/>
    <w:rsid w:val="000D0377"/>
    <w:rsid w:val="000D6FE2"/>
    <w:rsid w:val="000E0995"/>
    <w:rsid w:val="000E25F6"/>
    <w:rsid w:val="000E44B3"/>
    <w:rsid w:val="000F19F2"/>
    <w:rsid w:val="000F3E4F"/>
    <w:rsid w:val="000F54F8"/>
    <w:rsid w:val="00101DCD"/>
    <w:rsid w:val="00102AE2"/>
    <w:rsid w:val="00104116"/>
    <w:rsid w:val="00106B5A"/>
    <w:rsid w:val="00106C5E"/>
    <w:rsid w:val="00106CAE"/>
    <w:rsid w:val="001070FF"/>
    <w:rsid w:val="00112858"/>
    <w:rsid w:val="00113069"/>
    <w:rsid w:val="0011554D"/>
    <w:rsid w:val="0012040C"/>
    <w:rsid w:val="00121138"/>
    <w:rsid w:val="00121925"/>
    <w:rsid w:val="00125DAF"/>
    <w:rsid w:val="00127BCF"/>
    <w:rsid w:val="00130BE9"/>
    <w:rsid w:val="0014040E"/>
    <w:rsid w:val="001459B7"/>
    <w:rsid w:val="00146323"/>
    <w:rsid w:val="00147E04"/>
    <w:rsid w:val="00153659"/>
    <w:rsid w:val="001539FE"/>
    <w:rsid w:val="00157434"/>
    <w:rsid w:val="0016079F"/>
    <w:rsid w:val="00161D2B"/>
    <w:rsid w:val="001637A6"/>
    <w:rsid w:val="00164D7A"/>
    <w:rsid w:val="00170F89"/>
    <w:rsid w:val="00173311"/>
    <w:rsid w:val="00173769"/>
    <w:rsid w:val="001750F3"/>
    <w:rsid w:val="001907E4"/>
    <w:rsid w:val="00190940"/>
    <w:rsid w:val="001940A7"/>
    <w:rsid w:val="00196EA0"/>
    <w:rsid w:val="001A1FBD"/>
    <w:rsid w:val="001A6AF3"/>
    <w:rsid w:val="001B1041"/>
    <w:rsid w:val="001B791B"/>
    <w:rsid w:val="001D704A"/>
    <w:rsid w:val="001E08A9"/>
    <w:rsid w:val="001E0C8C"/>
    <w:rsid w:val="001E150D"/>
    <w:rsid w:val="001E5161"/>
    <w:rsid w:val="001E5275"/>
    <w:rsid w:val="001E7A61"/>
    <w:rsid w:val="001F1105"/>
    <w:rsid w:val="00201619"/>
    <w:rsid w:val="00206216"/>
    <w:rsid w:val="00222004"/>
    <w:rsid w:val="00227E7F"/>
    <w:rsid w:val="0023068C"/>
    <w:rsid w:val="002337E3"/>
    <w:rsid w:val="002338A3"/>
    <w:rsid w:val="002338F3"/>
    <w:rsid w:val="00240F23"/>
    <w:rsid w:val="00246158"/>
    <w:rsid w:val="002506FB"/>
    <w:rsid w:val="002520F8"/>
    <w:rsid w:val="00256A8D"/>
    <w:rsid w:val="00256FDC"/>
    <w:rsid w:val="00257536"/>
    <w:rsid w:val="00257760"/>
    <w:rsid w:val="0026457F"/>
    <w:rsid w:val="0027290D"/>
    <w:rsid w:val="00273C3F"/>
    <w:rsid w:val="00273CCD"/>
    <w:rsid w:val="002773DD"/>
    <w:rsid w:val="00277ECF"/>
    <w:rsid w:val="00282D7D"/>
    <w:rsid w:val="00283B42"/>
    <w:rsid w:val="0028424F"/>
    <w:rsid w:val="00290ACF"/>
    <w:rsid w:val="00291553"/>
    <w:rsid w:val="00293C86"/>
    <w:rsid w:val="0029481C"/>
    <w:rsid w:val="00294F5E"/>
    <w:rsid w:val="00295DF6"/>
    <w:rsid w:val="002A01BE"/>
    <w:rsid w:val="002A0752"/>
    <w:rsid w:val="002B149E"/>
    <w:rsid w:val="002B2CC1"/>
    <w:rsid w:val="002B4B75"/>
    <w:rsid w:val="002B509A"/>
    <w:rsid w:val="002C19F2"/>
    <w:rsid w:val="002C6D78"/>
    <w:rsid w:val="002D1808"/>
    <w:rsid w:val="002D3CF1"/>
    <w:rsid w:val="002D3D3F"/>
    <w:rsid w:val="002D423E"/>
    <w:rsid w:val="002D6612"/>
    <w:rsid w:val="002D7AFD"/>
    <w:rsid w:val="002E4E8B"/>
    <w:rsid w:val="002E5035"/>
    <w:rsid w:val="002E76DB"/>
    <w:rsid w:val="002F4EF4"/>
    <w:rsid w:val="002F6E0D"/>
    <w:rsid w:val="002F710F"/>
    <w:rsid w:val="003024AA"/>
    <w:rsid w:val="00302D57"/>
    <w:rsid w:val="00305F53"/>
    <w:rsid w:val="00310930"/>
    <w:rsid w:val="0031523F"/>
    <w:rsid w:val="003256DC"/>
    <w:rsid w:val="00325969"/>
    <w:rsid w:val="00334F80"/>
    <w:rsid w:val="0033556F"/>
    <w:rsid w:val="00340BE3"/>
    <w:rsid w:val="00341D1D"/>
    <w:rsid w:val="0034298A"/>
    <w:rsid w:val="00344B69"/>
    <w:rsid w:val="00345523"/>
    <w:rsid w:val="003457F4"/>
    <w:rsid w:val="0034595C"/>
    <w:rsid w:val="003500BE"/>
    <w:rsid w:val="00350C82"/>
    <w:rsid w:val="003522D0"/>
    <w:rsid w:val="00353B0B"/>
    <w:rsid w:val="0035754D"/>
    <w:rsid w:val="003624E6"/>
    <w:rsid w:val="0036479C"/>
    <w:rsid w:val="003718D1"/>
    <w:rsid w:val="003751C7"/>
    <w:rsid w:val="00375B5B"/>
    <w:rsid w:val="003773AF"/>
    <w:rsid w:val="003809D6"/>
    <w:rsid w:val="00380DA0"/>
    <w:rsid w:val="00381F4E"/>
    <w:rsid w:val="0038291D"/>
    <w:rsid w:val="00385ABE"/>
    <w:rsid w:val="003924D8"/>
    <w:rsid w:val="00392D5E"/>
    <w:rsid w:val="003A1AEB"/>
    <w:rsid w:val="003A6644"/>
    <w:rsid w:val="003A790A"/>
    <w:rsid w:val="003B5E16"/>
    <w:rsid w:val="003C3053"/>
    <w:rsid w:val="003D15E5"/>
    <w:rsid w:val="003D2647"/>
    <w:rsid w:val="003D2B1D"/>
    <w:rsid w:val="003D4386"/>
    <w:rsid w:val="003D49CC"/>
    <w:rsid w:val="003E18D5"/>
    <w:rsid w:val="003E3222"/>
    <w:rsid w:val="003E4635"/>
    <w:rsid w:val="003E4FA3"/>
    <w:rsid w:val="003E7DFF"/>
    <w:rsid w:val="003F2E07"/>
    <w:rsid w:val="00400948"/>
    <w:rsid w:val="00406289"/>
    <w:rsid w:val="004062F8"/>
    <w:rsid w:val="0041020A"/>
    <w:rsid w:val="00420FF0"/>
    <w:rsid w:val="00422236"/>
    <w:rsid w:val="00422636"/>
    <w:rsid w:val="0042430E"/>
    <w:rsid w:val="00430846"/>
    <w:rsid w:val="00430C9C"/>
    <w:rsid w:val="0043627E"/>
    <w:rsid w:val="004375B2"/>
    <w:rsid w:val="00437EBD"/>
    <w:rsid w:val="00453573"/>
    <w:rsid w:val="0045383D"/>
    <w:rsid w:val="00454A5B"/>
    <w:rsid w:val="004550C7"/>
    <w:rsid w:val="004579EF"/>
    <w:rsid w:val="00460DE6"/>
    <w:rsid w:val="00463723"/>
    <w:rsid w:val="00464645"/>
    <w:rsid w:val="00465131"/>
    <w:rsid w:val="0046732E"/>
    <w:rsid w:val="004755F2"/>
    <w:rsid w:val="00475F58"/>
    <w:rsid w:val="00476F27"/>
    <w:rsid w:val="00482B76"/>
    <w:rsid w:val="00483673"/>
    <w:rsid w:val="00490DD9"/>
    <w:rsid w:val="0049245E"/>
    <w:rsid w:val="004B168D"/>
    <w:rsid w:val="004B2AF0"/>
    <w:rsid w:val="004B52CA"/>
    <w:rsid w:val="004B6E07"/>
    <w:rsid w:val="004C409D"/>
    <w:rsid w:val="004C5F35"/>
    <w:rsid w:val="004C5FB9"/>
    <w:rsid w:val="004C6EFE"/>
    <w:rsid w:val="004C7E57"/>
    <w:rsid w:val="004D0772"/>
    <w:rsid w:val="004D096B"/>
    <w:rsid w:val="004D2A9F"/>
    <w:rsid w:val="004D33D6"/>
    <w:rsid w:val="004D644D"/>
    <w:rsid w:val="004F2A55"/>
    <w:rsid w:val="00501F30"/>
    <w:rsid w:val="0050262D"/>
    <w:rsid w:val="00510F6F"/>
    <w:rsid w:val="0052151D"/>
    <w:rsid w:val="00521B6A"/>
    <w:rsid w:val="00522BC1"/>
    <w:rsid w:val="00523028"/>
    <w:rsid w:val="00523117"/>
    <w:rsid w:val="005236D3"/>
    <w:rsid w:val="005239BA"/>
    <w:rsid w:val="00527A27"/>
    <w:rsid w:val="00533072"/>
    <w:rsid w:val="005405C7"/>
    <w:rsid w:val="00541E3D"/>
    <w:rsid w:val="00542156"/>
    <w:rsid w:val="00543112"/>
    <w:rsid w:val="005431E4"/>
    <w:rsid w:val="0054488D"/>
    <w:rsid w:val="00544D71"/>
    <w:rsid w:val="0055197E"/>
    <w:rsid w:val="00553C2F"/>
    <w:rsid w:val="00555A38"/>
    <w:rsid w:val="005564F0"/>
    <w:rsid w:val="0055758D"/>
    <w:rsid w:val="00560937"/>
    <w:rsid w:val="005612AD"/>
    <w:rsid w:val="00566DFF"/>
    <w:rsid w:val="00574B59"/>
    <w:rsid w:val="00575327"/>
    <w:rsid w:val="00575E6A"/>
    <w:rsid w:val="005769E1"/>
    <w:rsid w:val="00580226"/>
    <w:rsid w:val="00582E88"/>
    <w:rsid w:val="0058303C"/>
    <w:rsid w:val="0058421B"/>
    <w:rsid w:val="00584F52"/>
    <w:rsid w:val="005853F3"/>
    <w:rsid w:val="00586F17"/>
    <w:rsid w:val="00590B1E"/>
    <w:rsid w:val="00590B3C"/>
    <w:rsid w:val="0059268E"/>
    <w:rsid w:val="00595486"/>
    <w:rsid w:val="005956D0"/>
    <w:rsid w:val="00595B03"/>
    <w:rsid w:val="00596BC4"/>
    <w:rsid w:val="005A4635"/>
    <w:rsid w:val="005A5F45"/>
    <w:rsid w:val="005A7D5F"/>
    <w:rsid w:val="005B2EB0"/>
    <w:rsid w:val="005B383C"/>
    <w:rsid w:val="005B3FE7"/>
    <w:rsid w:val="005B5358"/>
    <w:rsid w:val="005C0435"/>
    <w:rsid w:val="005C5911"/>
    <w:rsid w:val="005D02C6"/>
    <w:rsid w:val="005D0CD9"/>
    <w:rsid w:val="005D155E"/>
    <w:rsid w:val="005D4BE7"/>
    <w:rsid w:val="005D6AF3"/>
    <w:rsid w:val="005D6D8A"/>
    <w:rsid w:val="005E2F2F"/>
    <w:rsid w:val="005E7353"/>
    <w:rsid w:val="005F01C4"/>
    <w:rsid w:val="005F6CAA"/>
    <w:rsid w:val="00601DB0"/>
    <w:rsid w:val="0061517F"/>
    <w:rsid w:val="00622607"/>
    <w:rsid w:val="006247EF"/>
    <w:rsid w:val="00626A61"/>
    <w:rsid w:val="00630817"/>
    <w:rsid w:val="00631CC3"/>
    <w:rsid w:val="00634AB8"/>
    <w:rsid w:val="00636EE9"/>
    <w:rsid w:val="006418F3"/>
    <w:rsid w:val="006428A6"/>
    <w:rsid w:val="00642C04"/>
    <w:rsid w:val="006448B4"/>
    <w:rsid w:val="00646BAE"/>
    <w:rsid w:val="00650F07"/>
    <w:rsid w:val="00656844"/>
    <w:rsid w:val="00657F76"/>
    <w:rsid w:val="00661A44"/>
    <w:rsid w:val="00664A05"/>
    <w:rsid w:val="00667D08"/>
    <w:rsid w:val="00670673"/>
    <w:rsid w:val="00671DA4"/>
    <w:rsid w:val="00672786"/>
    <w:rsid w:val="00672B25"/>
    <w:rsid w:val="00674306"/>
    <w:rsid w:val="006754BE"/>
    <w:rsid w:val="006754D9"/>
    <w:rsid w:val="00683D89"/>
    <w:rsid w:val="00683FEE"/>
    <w:rsid w:val="006841B0"/>
    <w:rsid w:val="00685B80"/>
    <w:rsid w:val="00692E2D"/>
    <w:rsid w:val="006A1871"/>
    <w:rsid w:val="006A224F"/>
    <w:rsid w:val="006A5066"/>
    <w:rsid w:val="006A54F1"/>
    <w:rsid w:val="006A735C"/>
    <w:rsid w:val="006B02FB"/>
    <w:rsid w:val="006B0372"/>
    <w:rsid w:val="006B0AC4"/>
    <w:rsid w:val="006B0CC3"/>
    <w:rsid w:val="006E4590"/>
    <w:rsid w:val="006E4974"/>
    <w:rsid w:val="006F257E"/>
    <w:rsid w:val="006F3E86"/>
    <w:rsid w:val="006F4033"/>
    <w:rsid w:val="006F74DA"/>
    <w:rsid w:val="00701356"/>
    <w:rsid w:val="007075B8"/>
    <w:rsid w:val="00710238"/>
    <w:rsid w:val="007126C0"/>
    <w:rsid w:val="00712C80"/>
    <w:rsid w:val="007203B7"/>
    <w:rsid w:val="0072200A"/>
    <w:rsid w:val="00723704"/>
    <w:rsid w:val="00726192"/>
    <w:rsid w:val="00727533"/>
    <w:rsid w:val="00730C35"/>
    <w:rsid w:val="00732566"/>
    <w:rsid w:val="007471BD"/>
    <w:rsid w:val="00750820"/>
    <w:rsid w:val="00751729"/>
    <w:rsid w:val="007518AB"/>
    <w:rsid w:val="0075425D"/>
    <w:rsid w:val="007610E3"/>
    <w:rsid w:val="0076322E"/>
    <w:rsid w:val="00770B04"/>
    <w:rsid w:val="007710BF"/>
    <w:rsid w:val="00773234"/>
    <w:rsid w:val="00774293"/>
    <w:rsid w:val="0077466F"/>
    <w:rsid w:val="00776159"/>
    <w:rsid w:val="00782DB8"/>
    <w:rsid w:val="007839C2"/>
    <w:rsid w:val="0078569C"/>
    <w:rsid w:val="007910B3"/>
    <w:rsid w:val="00792BAD"/>
    <w:rsid w:val="00794AAC"/>
    <w:rsid w:val="007A1E02"/>
    <w:rsid w:val="007A2A0C"/>
    <w:rsid w:val="007A65E5"/>
    <w:rsid w:val="007B1D22"/>
    <w:rsid w:val="007B3D46"/>
    <w:rsid w:val="007B59D3"/>
    <w:rsid w:val="007B6024"/>
    <w:rsid w:val="007B737B"/>
    <w:rsid w:val="007C033F"/>
    <w:rsid w:val="007C33F1"/>
    <w:rsid w:val="007C40F5"/>
    <w:rsid w:val="007D011D"/>
    <w:rsid w:val="007D2E3A"/>
    <w:rsid w:val="007D5E33"/>
    <w:rsid w:val="007D7200"/>
    <w:rsid w:val="007E104E"/>
    <w:rsid w:val="007E1244"/>
    <w:rsid w:val="007E1547"/>
    <w:rsid w:val="007E46AE"/>
    <w:rsid w:val="007E5A5E"/>
    <w:rsid w:val="007E6376"/>
    <w:rsid w:val="007F29E1"/>
    <w:rsid w:val="0080211F"/>
    <w:rsid w:val="00803D00"/>
    <w:rsid w:val="00805BF0"/>
    <w:rsid w:val="00807E4F"/>
    <w:rsid w:val="008113D1"/>
    <w:rsid w:val="00813661"/>
    <w:rsid w:val="00813666"/>
    <w:rsid w:val="00817107"/>
    <w:rsid w:val="00821BA9"/>
    <w:rsid w:val="008220EA"/>
    <w:rsid w:val="008252E8"/>
    <w:rsid w:val="00825851"/>
    <w:rsid w:val="0082783D"/>
    <w:rsid w:val="00831008"/>
    <w:rsid w:val="00831716"/>
    <w:rsid w:val="00836D00"/>
    <w:rsid w:val="0084112F"/>
    <w:rsid w:val="00843033"/>
    <w:rsid w:val="00846E68"/>
    <w:rsid w:val="0085063A"/>
    <w:rsid w:val="00855571"/>
    <w:rsid w:val="008555F9"/>
    <w:rsid w:val="0085602C"/>
    <w:rsid w:val="00857AD4"/>
    <w:rsid w:val="00864BC2"/>
    <w:rsid w:val="0086519B"/>
    <w:rsid w:val="008707B1"/>
    <w:rsid w:val="008762E4"/>
    <w:rsid w:val="0088227C"/>
    <w:rsid w:val="00887AED"/>
    <w:rsid w:val="008A42CD"/>
    <w:rsid w:val="008A5C54"/>
    <w:rsid w:val="008B07D2"/>
    <w:rsid w:val="008B1E63"/>
    <w:rsid w:val="008B22EF"/>
    <w:rsid w:val="008B361D"/>
    <w:rsid w:val="008B51E3"/>
    <w:rsid w:val="008B5DD7"/>
    <w:rsid w:val="008B60C9"/>
    <w:rsid w:val="008C0DB0"/>
    <w:rsid w:val="008D4A65"/>
    <w:rsid w:val="008D4F1B"/>
    <w:rsid w:val="008D6AB8"/>
    <w:rsid w:val="008D75AB"/>
    <w:rsid w:val="008E00AD"/>
    <w:rsid w:val="008E4497"/>
    <w:rsid w:val="008E5A50"/>
    <w:rsid w:val="008E5E97"/>
    <w:rsid w:val="008E5FF0"/>
    <w:rsid w:val="008F1E6D"/>
    <w:rsid w:val="008F3E29"/>
    <w:rsid w:val="008F720B"/>
    <w:rsid w:val="00905DA0"/>
    <w:rsid w:val="00910E62"/>
    <w:rsid w:val="00913055"/>
    <w:rsid w:val="009134FA"/>
    <w:rsid w:val="00915D51"/>
    <w:rsid w:val="0092141A"/>
    <w:rsid w:val="00921871"/>
    <w:rsid w:val="00923C9E"/>
    <w:rsid w:val="00924CC6"/>
    <w:rsid w:val="00924D90"/>
    <w:rsid w:val="00927FC5"/>
    <w:rsid w:val="009326DA"/>
    <w:rsid w:val="009327FD"/>
    <w:rsid w:val="0094254E"/>
    <w:rsid w:val="00943A5B"/>
    <w:rsid w:val="00952695"/>
    <w:rsid w:val="0095595E"/>
    <w:rsid w:val="009652C1"/>
    <w:rsid w:val="009660DB"/>
    <w:rsid w:val="0097082D"/>
    <w:rsid w:val="00977FBB"/>
    <w:rsid w:val="00980F77"/>
    <w:rsid w:val="00982215"/>
    <w:rsid w:val="00984ABA"/>
    <w:rsid w:val="00985315"/>
    <w:rsid w:val="0098602B"/>
    <w:rsid w:val="00991B64"/>
    <w:rsid w:val="00993269"/>
    <w:rsid w:val="0099380A"/>
    <w:rsid w:val="00995458"/>
    <w:rsid w:val="00997FF6"/>
    <w:rsid w:val="009A110A"/>
    <w:rsid w:val="009A4A46"/>
    <w:rsid w:val="009A6436"/>
    <w:rsid w:val="009A6E96"/>
    <w:rsid w:val="009B3DE0"/>
    <w:rsid w:val="009B46C1"/>
    <w:rsid w:val="009B4B14"/>
    <w:rsid w:val="009C3F38"/>
    <w:rsid w:val="009C41E6"/>
    <w:rsid w:val="009C5A55"/>
    <w:rsid w:val="009C5C0E"/>
    <w:rsid w:val="009C5DCF"/>
    <w:rsid w:val="009D173A"/>
    <w:rsid w:val="009D51FC"/>
    <w:rsid w:val="009D67FB"/>
    <w:rsid w:val="009D6CD6"/>
    <w:rsid w:val="009E061D"/>
    <w:rsid w:val="009E0C9B"/>
    <w:rsid w:val="009E4F4F"/>
    <w:rsid w:val="009F1560"/>
    <w:rsid w:val="009F2175"/>
    <w:rsid w:val="009F2865"/>
    <w:rsid w:val="009F5C59"/>
    <w:rsid w:val="009F7DE6"/>
    <w:rsid w:val="00A002C6"/>
    <w:rsid w:val="00A00EC2"/>
    <w:rsid w:val="00A03EF3"/>
    <w:rsid w:val="00A10396"/>
    <w:rsid w:val="00A1341B"/>
    <w:rsid w:val="00A314F0"/>
    <w:rsid w:val="00A37EA3"/>
    <w:rsid w:val="00A51273"/>
    <w:rsid w:val="00A54DA8"/>
    <w:rsid w:val="00A63A06"/>
    <w:rsid w:val="00A63D39"/>
    <w:rsid w:val="00A65BBC"/>
    <w:rsid w:val="00A67435"/>
    <w:rsid w:val="00A701B8"/>
    <w:rsid w:val="00A70B9E"/>
    <w:rsid w:val="00A73146"/>
    <w:rsid w:val="00A76B94"/>
    <w:rsid w:val="00A776C6"/>
    <w:rsid w:val="00A80FF2"/>
    <w:rsid w:val="00A83F00"/>
    <w:rsid w:val="00A917BC"/>
    <w:rsid w:val="00A968CB"/>
    <w:rsid w:val="00AA0A73"/>
    <w:rsid w:val="00AA26E1"/>
    <w:rsid w:val="00AA4FC2"/>
    <w:rsid w:val="00AA5F61"/>
    <w:rsid w:val="00AA60F2"/>
    <w:rsid w:val="00AA7373"/>
    <w:rsid w:val="00AB1DE5"/>
    <w:rsid w:val="00AB5089"/>
    <w:rsid w:val="00AB5519"/>
    <w:rsid w:val="00AB5A7E"/>
    <w:rsid w:val="00AB5D74"/>
    <w:rsid w:val="00AC1A11"/>
    <w:rsid w:val="00AC3CE6"/>
    <w:rsid w:val="00AD187D"/>
    <w:rsid w:val="00AD2668"/>
    <w:rsid w:val="00AD63BF"/>
    <w:rsid w:val="00AE020E"/>
    <w:rsid w:val="00AE1483"/>
    <w:rsid w:val="00AE1F59"/>
    <w:rsid w:val="00AE7024"/>
    <w:rsid w:val="00AE702E"/>
    <w:rsid w:val="00AF3397"/>
    <w:rsid w:val="00AF5C5A"/>
    <w:rsid w:val="00B01D23"/>
    <w:rsid w:val="00B02101"/>
    <w:rsid w:val="00B047A1"/>
    <w:rsid w:val="00B07528"/>
    <w:rsid w:val="00B111CB"/>
    <w:rsid w:val="00B13484"/>
    <w:rsid w:val="00B1393E"/>
    <w:rsid w:val="00B139DD"/>
    <w:rsid w:val="00B14894"/>
    <w:rsid w:val="00B169A8"/>
    <w:rsid w:val="00B17871"/>
    <w:rsid w:val="00B17BB9"/>
    <w:rsid w:val="00B22EA2"/>
    <w:rsid w:val="00B22ED5"/>
    <w:rsid w:val="00B2582E"/>
    <w:rsid w:val="00B315A7"/>
    <w:rsid w:val="00B317B1"/>
    <w:rsid w:val="00B354BB"/>
    <w:rsid w:val="00B3650C"/>
    <w:rsid w:val="00B46872"/>
    <w:rsid w:val="00B475C5"/>
    <w:rsid w:val="00B5401F"/>
    <w:rsid w:val="00B5473D"/>
    <w:rsid w:val="00B54DA1"/>
    <w:rsid w:val="00B558F7"/>
    <w:rsid w:val="00B56873"/>
    <w:rsid w:val="00B6278D"/>
    <w:rsid w:val="00B62D04"/>
    <w:rsid w:val="00B63E98"/>
    <w:rsid w:val="00B661BF"/>
    <w:rsid w:val="00B71A7F"/>
    <w:rsid w:val="00B72E4E"/>
    <w:rsid w:val="00B7366F"/>
    <w:rsid w:val="00B75E77"/>
    <w:rsid w:val="00B8129F"/>
    <w:rsid w:val="00B87651"/>
    <w:rsid w:val="00B90056"/>
    <w:rsid w:val="00B90270"/>
    <w:rsid w:val="00B92D58"/>
    <w:rsid w:val="00B95851"/>
    <w:rsid w:val="00B97B70"/>
    <w:rsid w:val="00BA1B17"/>
    <w:rsid w:val="00BA2E28"/>
    <w:rsid w:val="00BA39B7"/>
    <w:rsid w:val="00BA6215"/>
    <w:rsid w:val="00BA690E"/>
    <w:rsid w:val="00BB0C6F"/>
    <w:rsid w:val="00BB3A65"/>
    <w:rsid w:val="00BB3F03"/>
    <w:rsid w:val="00BB6328"/>
    <w:rsid w:val="00BB6D77"/>
    <w:rsid w:val="00BC2F95"/>
    <w:rsid w:val="00BC65EC"/>
    <w:rsid w:val="00BC7EA9"/>
    <w:rsid w:val="00BD428B"/>
    <w:rsid w:val="00BD6FE0"/>
    <w:rsid w:val="00BE3789"/>
    <w:rsid w:val="00BE4637"/>
    <w:rsid w:val="00BE6310"/>
    <w:rsid w:val="00BF1B42"/>
    <w:rsid w:val="00BF237E"/>
    <w:rsid w:val="00BF3202"/>
    <w:rsid w:val="00BF4BA8"/>
    <w:rsid w:val="00BF5905"/>
    <w:rsid w:val="00BF741D"/>
    <w:rsid w:val="00C01167"/>
    <w:rsid w:val="00C027F1"/>
    <w:rsid w:val="00C0368A"/>
    <w:rsid w:val="00C03D25"/>
    <w:rsid w:val="00C1548E"/>
    <w:rsid w:val="00C16A64"/>
    <w:rsid w:val="00C16DED"/>
    <w:rsid w:val="00C24CF1"/>
    <w:rsid w:val="00C31C6A"/>
    <w:rsid w:val="00C36EC4"/>
    <w:rsid w:val="00C4031F"/>
    <w:rsid w:val="00C41D0C"/>
    <w:rsid w:val="00C429CB"/>
    <w:rsid w:val="00C43C8F"/>
    <w:rsid w:val="00C47A1C"/>
    <w:rsid w:val="00C53FB1"/>
    <w:rsid w:val="00C567AD"/>
    <w:rsid w:val="00C66E62"/>
    <w:rsid w:val="00C7131A"/>
    <w:rsid w:val="00C85ACE"/>
    <w:rsid w:val="00C85B07"/>
    <w:rsid w:val="00C86966"/>
    <w:rsid w:val="00C9562F"/>
    <w:rsid w:val="00C96F67"/>
    <w:rsid w:val="00CA0CAD"/>
    <w:rsid w:val="00CA14FA"/>
    <w:rsid w:val="00CA2C89"/>
    <w:rsid w:val="00CA3E72"/>
    <w:rsid w:val="00CA3E8B"/>
    <w:rsid w:val="00CA6980"/>
    <w:rsid w:val="00CC06F1"/>
    <w:rsid w:val="00CC171A"/>
    <w:rsid w:val="00CC4C71"/>
    <w:rsid w:val="00CC550B"/>
    <w:rsid w:val="00CC6959"/>
    <w:rsid w:val="00CD0757"/>
    <w:rsid w:val="00CD1345"/>
    <w:rsid w:val="00CD581F"/>
    <w:rsid w:val="00CE3066"/>
    <w:rsid w:val="00CF633E"/>
    <w:rsid w:val="00D0052B"/>
    <w:rsid w:val="00D02CC4"/>
    <w:rsid w:val="00D03D4D"/>
    <w:rsid w:val="00D04819"/>
    <w:rsid w:val="00D05124"/>
    <w:rsid w:val="00D074E2"/>
    <w:rsid w:val="00D15E66"/>
    <w:rsid w:val="00D15EDF"/>
    <w:rsid w:val="00D15F4B"/>
    <w:rsid w:val="00D1764A"/>
    <w:rsid w:val="00D22E78"/>
    <w:rsid w:val="00D3126B"/>
    <w:rsid w:val="00D34F93"/>
    <w:rsid w:val="00D35C62"/>
    <w:rsid w:val="00D37DF0"/>
    <w:rsid w:val="00D4306B"/>
    <w:rsid w:val="00D43D9E"/>
    <w:rsid w:val="00D44215"/>
    <w:rsid w:val="00D53340"/>
    <w:rsid w:val="00D55573"/>
    <w:rsid w:val="00D566C3"/>
    <w:rsid w:val="00D5795C"/>
    <w:rsid w:val="00D61BB4"/>
    <w:rsid w:val="00D63176"/>
    <w:rsid w:val="00D64DA4"/>
    <w:rsid w:val="00D67A7A"/>
    <w:rsid w:val="00D80327"/>
    <w:rsid w:val="00D83CA5"/>
    <w:rsid w:val="00D9292C"/>
    <w:rsid w:val="00D9369D"/>
    <w:rsid w:val="00D9628A"/>
    <w:rsid w:val="00D96933"/>
    <w:rsid w:val="00DA2DE1"/>
    <w:rsid w:val="00DA66C2"/>
    <w:rsid w:val="00DB03A6"/>
    <w:rsid w:val="00DB294B"/>
    <w:rsid w:val="00DB299A"/>
    <w:rsid w:val="00DB5557"/>
    <w:rsid w:val="00DB59CE"/>
    <w:rsid w:val="00DB5AF4"/>
    <w:rsid w:val="00DB75CD"/>
    <w:rsid w:val="00DC2D6F"/>
    <w:rsid w:val="00DC3EF8"/>
    <w:rsid w:val="00DC56A9"/>
    <w:rsid w:val="00DD1C56"/>
    <w:rsid w:val="00DD53FB"/>
    <w:rsid w:val="00DD62F6"/>
    <w:rsid w:val="00DD70FD"/>
    <w:rsid w:val="00DE586C"/>
    <w:rsid w:val="00DE69D6"/>
    <w:rsid w:val="00DF2C37"/>
    <w:rsid w:val="00DF4320"/>
    <w:rsid w:val="00DF515D"/>
    <w:rsid w:val="00DF7BB4"/>
    <w:rsid w:val="00E0002E"/>
    <w:rsid w:val="00E06F44"/>
    <w:rsid w:val="00E11B17"/>
    <w:rsid w:val="00E1260A"/>
    <w:rsid w:val="00E136A5"/>
    <w:rsid w:val="00E14795"/>
    <w:rsid w:val="00E1565D"/>
    <w:rsid w:val="00E15E71"/>
    <w:rsid w:val="00E168BF"/>
    <w:rsid w:val="00E321C3"/>
    <w:rsid w:val="00E421C1"/>
    <w:rsid w:val="00E426BC"/>
    <w:rsid w:val="00E44ACE"/>
    <w:rsid w:val="00E45E99"/>
    <w:rsid w:val="00E47E72"/>
    <w:rsid w:val="00E547CF"/>
    <w:rsid w:val="00E54D1D"/>
    <w:rsid w:val="00E570B4"/>
    <w:rsid w:val="00E579EB"/>
    <w:rsid w:val="00E643EB"/>
    <w:rsid w:val="00E65937"/>
    <w:rsid w:val="00E66A03"/>
    <w:rsid w:val="00E732D1"/>
    <w:rsid w:val="00E737A6"/>
    <w:rsid w:val="00E75893"/>
    <w:rsid w:val="00E8672B"/>
    <w:rsid w:val="00E91078"/>
    <w:rsid w:val="00E96E80"/>
    <w:rsid w:val="00EA1C0D"/>
    <w:rsid w:val="00EA6F2A"/>
    <w:rsid w:val="00EB1B9F"/>
    <w:rsid w:val="00EB7904"/>
    <w:rsid w:val="00EC04DC"/>
    <w:rsid w:val="00ED1F55"/>
    <w:rsid w:val="00ED63AD"/>
    <w:rsid w:val="00EE1A44"/>
    <w:rsid w:val="00EE3FA5"/>
    <w:rsid w:val="00EF2B75"/>
    <w:rsid w:val="00EF6F66"/>
    <w:rsid w:val="00F0505E"/>
    <w:rsid w:val="00F06361"/>
    <w:rsid w:val="00F07648"/>
    <w:rsid w:val="00F111C8"/>
    <w:rsid w:val="00F11E09"/>
    <w:rsid w:val="00F13020"/>
    <w:rsid w:val="00F1639E"/>
    <w:rsid w:val="00F2098C"/>
    <w:rsid w:val="00F23AB0"/>
    <w:rsid w:val="00F25017"/>
    <w:rsid w:val="00F26BAF"/>
    <w:rsid w:val="00F31867"/>
    <w:rsid w:val="00F31ED3"/>
    <w:rsid w:val="00F35AE6"/>
    <w:rsid w:val="00F3620B"/>
    <w:rsid w:val="00F41BAF"/>
    <w:rsid w:val="00F4417D"/>
    <w:rsid w:val="00F44BAB"/>
    <w:rsid w:val="00F50E63"/>
    <w:rsid w:val="00F54ED4"/>
    <w:rsid w:val="00F54F64"/>
    <w:rsid w:val="00F579C2"/>
    <w:rsid w:val="00F61698"/>
    <w:rsid w:val="00F6170F"/>
    <w:rsid w:val="00F70D38"/>
    <w:rsid w:val="00F71661"/>
    <w:rsid w:val="00F71AF4"/>
    <w:rsid w:val="00F77A5A"/>
    <w:rsid w:val="00F8099A"/>
    <w:rsid w:val="00F820BC"/>
    <w:rsid w:val="00F916F5"/>
    <w:rsid w:val="00F92F4D"/>
    <w:rsid w:val="00F9585D"/>
    <w:rsid w:val="00FA03D1"/>
    <w:rsid w:val="00FA1EB5"/>
    <w:rsid w:val="00FB078B"/>
    <w:rsid w:val="00FB3E51"/>
    <w:rsid w:val="00FB78EE"/>
    <w:rsid w:val="00FC6C12"/>
    <w:rsid w:val="00FC7383"/>
    <w:rsid w:val="00FD09FB"/>
    <w:rsid w:val="00FD11D6"/>
    <w:rsid w:val="00FD2B00"/>
    <w:rsid w:val="00FD323F"/>
    <w:rsid w:val="00FD49B6"/>
    <w:rsid w:val="00FD70C3"/>
    <w:rsid w:val="00FE42AD"/>
    <w:rsid w:val="00FF2DAB"/>
    <w:rsid w:val="00FF53E4"/>
    <w:rsid w:val="00FF561E"/>
    <w:rsid w:val="00FF65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397BD50"/>
  <w15:docId w15:val="{36388B6C-2671-45BE-A703-67B4CF5CE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5893"/>
  </w:style>
  <w:style w:type="paragraph" w:styleId="Heading1">
    <w:name w:val="heading 1"/>
    <w:basedOn w:val="Normal"/>
    <w:next w:val="Normal"/>
    <w:link w:val="Heading1Char"/>
    <w:uiPriority w:val="9"/>
    <w:qFormat/>
    <w:rsid w:val="00EA1C0D"/>
    <w:pPr>
      <w:keepNext/>
      <w:keepLines/>
      <w:spacing w:before="320" w:after="0" w:line="240" w:lineRule="auto"/>
      <w:outlineLvl w:val="0"/>
    </w:pPr>
    <w:rPr>
      <w:rFonts w:asciiTheme="majorHAnsi" w:eastAsiaTheme="majorEastAsia" w:hAnsiTheme="majorHAnsi" w:cstheme="majorBidi"/>
      <w:color w:val="208566" w:themeColor="accent1" w:themeShade="BF"/>
      <w:sz w:val="32"/>
      <w:szCs w:val="32"/>
    </w:rPr>
  </w:style>
  <w:style w:type="paragraph" w:styleId="Heading2">
    <w:name w:val="heading 2"/>
    <w:basedOn w:val="Normal"/>
    <w:next w:val="Normal"/>
    <w:link w:val="Heading2Char"/>
    <w:uiPriority w:val="9"/>
    <w:unhideWhenUsed/>
    <w:qFormat/>
    <w:rsid w:val="00EA1C0D"/>
    <w:pPr>
      <w:keepNext/>
      <w:keepLines/>
      <w:spacing w:before="80" w:after="0" w:line="240" w:lineRule="auto"/>
      <w:outlineLvl w:val="1"/>
    </w:pPr>
    <w:rPr>
      <w:rFonts w:asciiTheme="majorHAnsi" w:eastAsiaTheme="majorEastAsia" w:hAnsiTheme="majorHAnsi" w:cstheme="majorBidi"/>
      <w:color w:val="586666" w:themeColor="text1" w:themeTint="BF"/>
      <w:sz w:val="28"/>
      <w:szCs w:val="28"/>
    </w:rPr>
  </w:style>
  <w:style w:type="paragraph" w:styleId="Heading3">
    <w:name w:val="heading 3"/>
    <w:basedOn w:val="Normal"/>
    <w:next w:val="Normal"/>
    <w:link w:val="Heading3Char"/>
    <w:uiPriority w:val="9"/>
    <w:unhideWhenUsed/>
    <w:qFormat/>
    <w:rsid w:val="00EA1C0D"/>
    <w:pPr>
      <w:keepNext/>
      <w:keepLines/>
      <w:spacing w:before="40" w:after="0" w:line="240" w:lineRule="auto"/>
      <w:outlineLvl w:val="2"/>
    </w:pPr>
    <w:rPr>
      <w:rFonts w:asciiTheme="majorHAnsi" w:eastAsiaTheme="majorEastAsia" w:hAnsiTheme="majorHAnsi" w:cstheme="majorBidi"/>
      <w:color w:val="272D2D" w:themeColor="text2"/>
      <w:sz w:val="24"/>
      <w:szCs w:val="24"/>
    </w:rPr>
  </w:style>
  <w:style w:type="paragraph" w:styleId="Heading4">
    <w:name w:val="heading 4"/>
    <w:basedOn w:val="Normal"/>
    <w:next w:val="Normal"/>
    <w:link w:val="Heading4Char"/>
    <w:uiPriority w:val="9"/>
    <w:semiHidden/>
    <w:unhideWhenUsed/>
    <w:qFormat/>
    <w:rsid w:val="00EA1C0D"/>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EA1C0D"/>
    <w:pPr>
      <w:keepNext/>
      <w:keepLines/>
      <w:spacing w:before="40" w:after="0"/>
      <w:outlineLvl w:val="4"/>
    </w:pPr>
    <w:rPr>
      <w:rFonts w:asciiTheme="majorHAnsi" w:eastAsiaTheme="majorEastAsia" w:hAnsiTheme="majorHAnsi" w:cstheme="majorBidi"/>
      <w:color w:val="272D2D" w:themeColor="text2"/>
      <w:sz w:val="22"/>
      <w:szCs w:val="22"/>
    </w:rPr>
  </w:style>
  <w:style w:type="paragraph" w:styleId="Heading6">
    <w:name w:val="heading 6"/>
    <w:basedOn w:val="Normal"/>
    <w:next w:val="Normal"/>
    <w:link w:val="Heading6Char"/>
    <w:uiPriority w:val="9"/>
    <w:semiHidden/>
    <w:unhideWhenUsed/>
    <w:qFormat/>
    <w:rsid w:val="00EA1C0D"/>
    <w:pPr>
      <w:keepNext/>
      <w:keepLines/>
      <w:spacing w:before="40" w:after="0"/>
      <w:outlineLvl w:val="5"/>
    </w:pPr>
    <w:rPr>
      <w:rFonts w:asciiTheme="majorHAnsi" w:eastAsiaTheme="majorEastAsia" w:hAnsiTheme="majorHAnsi" w:cstheme="majorBidi"/>
      <w:i/>
      <w:iCs/>
      <w:color w:val="272D2D" w:themeColor="text2"/>
      <w:sz w:val="21"/>
      <w:szCs w:val="21"/>
    </w:rPr>
  </w:style>
  <w:style w:type="paragraph" w:styleId="Heading7">
    <w:name w:val="heading 7"/>
    <w:basedOn w:val="Normal"/>
    <w:next w:val="Normal"/>
    <w:link w:val="Heading7Char"/>
    <w:uiPriority w:val="9"/>
    <w:semiHidden/>
    <w:unhideWhenUsed/>
    <w:qFormat/>
    <w:rsid w:val="00EA1C0D"/>
    <w:pPr>
      <w:keepNext/>
      <w:keepLines/>
      <w:spacing w:before="40" w:after="0"/>
      <w:outlineLvl w:val="6"/>
    </w:pPr>
    <w:rPr>
      <w:rFonts w:asciiTheme="majorHAnsi" w:eastAsiaTheme="majorEastAsia" w:hAnsiTheme="majorHAnsi" w:cstheme="majorBidi"/>
      <w:i/>
      <w:iCs/>
      <w:color w:val="155944" w:themeColor="accent1" w:themeShade="80"/>
      <w:sz w:val="21"/>
      <w:szCs w:val="21"/>
    </w:rPr>
  </w:style>
  <w:style w:type="paragraph" w:styleId="Heading8">
    <w:name w:val="heading 8"/>
    <w:basedOn w:val="Normal"/>
    <w:next w:val="Normal"/>
    <w:link w:val="Heading8Char"/>
    <w:uiPriority w:val="9"/>
    <w:semiHidden/>
    <w:unhideWhenUsed/>
    <w:qFormat/>
    <w:rsid w:val="00EA1C0D"/>
    <w:pPr>
      <w:keepNext/>
      <w:keepLines/>
      <w:spacing w:before="40" w:after="0"/>
      <w:outlineLvl w:val="7"/>
    </w:pPr>
    <w:rPr>
      <w:rFonts w:asciiTheme="majorHAnsi" w:eastAsiaTheme="majorEastAsia" w:hAnsiTheme="majorHAnsi" w:cstheme="majorBidi"/>
      <w:b/>
      <w:bCs/>
      <w:color w:val="272D2D" w:themeColor="text2"/>
    </w:rPr>
  </w:style>
  <w:style w:type="paragraph" w:styleId="Heading9">
    <w:name w:val="heading 9"/>
    <w:basedOn w:val="Normal"/>
    <w:next w:val="Normal"/>
    <w:link w:val="Heading9Char"/>
    <w:uiPriority w:val="9"/>
    <w:semiHidden/>
    <w:unhideWhenUsed/>
    <w:qFormat/>
    <w:rsid w:val="00EA1C0D"/>
    <w:pPr>
      <w:keepNext/>
      <w:keepLines/>
      <w:spacing w:before="40" w:after="0"/>
      <w:outlineLvl w:val="8"/>
    </w:pPr>
    <w:rPr>
      <w:rFonts w:asciiTheme="majorHAnsi" w:eastAsiaTheme="majorEastAsia" w:hAnsiTheme="majorHAnsi" w:cstheme="majorBidi"/>
      <w:b/>
      <w:bCs/>
      <w:i/>
      <w:iCs/>
      <w:color w:val="272D2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A1C0D"/>
    <w:pPr>
      <w:spacing w:after="0" w:line="240" w:lineRule="auto"/>
      <w:contextualSpacing/>
    </w:pPr>
    <w:rPr>
      <w:rFonts w:asciiTheme="majorHAnsi" w:eastAsiaTheme="majorEastAsia" w:hAnsiTheme="majorHAnsi" w:cstheme="majorBidi"/>
      <w:color w:val="2BB28A" w:themeColor="accent1"/>
      <w:spacing w:val="-10"/>
      <w:sz w:val="56"/>
      <w:szCs w:val="56"/>
    </w:rPr>
  </w:style>
  <w:style w:type="character" w:customStyle="1" w:styleId="TitleChar">
    <w:name w:val="Title Char"/>
    <w:basedOn w:val="DefaultParagraphFont"/>
    <w:link w:val="Title"/>
    <w:uiPriority w:val="10"/>
    <w:rsid w:val="00EA1C0D"/>
    <w:rPr>
      <w:rFonts w:asciiTheme="majorHAnsi" w:eastAsiaTheme="majorEastAsia" w:hAnsiTheme="majorHAnsi" w:cstheme="majorBidi"/>
      <w:color w:val="2BB28A" w:themeColor="accent1"/>
      <w:spacing w:val="-10"/>
      <w:sz w:val="56"/>
      <w:szCs w:val="56"/>
    </w:rPr>
  </w:style>
  <w:style w:type="paragraph" w:styleId="Subtitle">
    <w:name w:val="Subtitle"/>
    <w:basedOn w:val="Normal"/>
    <w:next w:val="Normal"/>
    <w:link w:val="SubtitleChar"/>
    <w:uiPriority w:val="11"/>
    <w:qFormat/>
    <w:rsid w:val="00EA1C0D"/>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A1C0D"/>
    <w:rPr>
      <w:rFonts w:asciiTheme="majorHAnsi" w:eastAsiaTheme="majorEastAsia" w:hAnsiTheme="majorHAnsi" w:cstheme="majorBidi"/>
      <w:sz w:val="24"/>
      <w:szCs w:val="24"/>
    </w:rPr>
  </w:style>
  <w:style w:type="character" w:customStyle="1" w:styleId="Heading1Char">
    <w:name w:val="Heading 1 Char"/>
    <w:basedOn w:val="DefaultParagraphFont"/>
    <w:link w:val="Heading1"/>
    <w:uiPriority w:val="9"/>
    <w:rsid w:val="00EA1C0D"/>
    <w:rPr>
      <w:rFonts w:asciiTheme="majorHAnsi" w:eastAsiaTheme="majorEastAsia" w:hAnsiTheme="majorHAnsi" w:cstheme="majorBidi"/>
      <w:color w:val="208566" w:themeColor="accent1" w:themeShade="BF"/>
      <w:sz w:val="32"/>
      <w:szCs w:val="32"/>
    </w:rPr>
  </w:style>
  <w:style w:type="character" w:customStyle="1" w:styleId="Heading2Char">
    <w:name w:val="Heading 2 Char"/>
    <w:basedOn w:val="DefaultParagraphFont"/>
    <w:link w:val="Heading2"/>
    <w:uiPriority w:val="9"/>
    <w:rsid w:val="00EA1C0D"/>
    <w:rPr>
      <w:rFonts w:asciiTheme="majorHAnsi" w:eastAsiaTheme="majorEastAsia" w:hAnsiTheme="majorHAnsi" w:cstheme="majorBidi"/>
      <w:color w:val="586666" w:themeColor="text1" w:themeTint="BF"/>
      <w:sz w:val="28"/>
      <w:szCs w:val="28"/>
    </w:rPr>
  </w:style>
  <w:style w:type="character" w:customStyle="1" w:styleId="Heading4Char">
    <w:name w:val="Heading 4 Char"/>
    <w:basedOn w:val="DefaultParagraphFont"/>
    <w:link w:val="Heading4"/>
    <w:uiPriority w:val="9"/>
    <w:semiHidden/>
    <w:rsid w:val="00EA1C0D"/>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EA1C0D"/>
    <w:rPr>
      <w:rFonts w:asciiTheme="majorHAnsi" w:eastAsiaTheme="majorEastAsia" w:hAnsiTheme="majorHAnsi" w:cstheme="majorBidi"/>
      <w:color w:val="272D2D" w:themeColor="text2"/>
      <w:sz w:val="22"/>
      <w:szCs w:val="22"/>
    </w:rPr>
  </w:style>
  <w:style w:type="character" w:customStyle="1" w:styleId="Heading6Char">
    <w:name w:val="Heading 6 Char"/>
    <w:basedOn w:val="DefaultParagraphFont"/>
    <w:link w:val="Heading6"/>
    <w:uiPriority w:val="9"/>
    <w:semiHidden/>
    <w:rsid w:val="00EA1C0D"/>
    <w:rPr>
      <w:rFonts w:asciiTheme="majorHAnsi" w:eastAsiaTheme="majorEastAsia" w:hAnsiTheme="majorHAnsi" w:cstheme="majorBidi"/>
      <w:i/>
      <w:iCs/>
      <w:color w:val="272D2D" w:themeColor="text2"/>
      <w:sz w:val="21"/>
      <w:szCs w:val="21"/>
    </w:rPr>
  </w:style>
  <w:style w:type="character" w:customStyle="1" w:styleId="Heading7Char">
    <w:name w:val="Heading 7 Char"/>
    <w:basedOn w:val="DefaultParagraphFont"/>
    <w:link w:val="Heading7"/>
    <w:uiPriority w:val="9"/>
    <w:semiHidden/>
    <w:rsid w:val="00EA1C0D"/>
    <w:rPr>
      <w:rFonts w:asciiTheme="majorHAnsi" w:eastAsiaTheme="majorEastAsia" w:hAnsiTheme="majorHAnsi" w:cstheme="majorBidi"/>
      <w:i/>
      <w:iCs/>
      <w:color w:val="155944" w:themeColor="accent1" w:themeShade="80"/>
      <w:sz w:val="21"/>
      <w:szCs w:val="21"/>
    </w:rPr>
  </w:style>
  <w:style w:type="character" w:customStyle="1" w:styleId="Heading8Char">
    <w:name w:val="Heading 8 Char"/>
    <w:basedOn w:val="DefaultParagraphFont"/>
    <w:link w:val="Heading8"/>
    <w:uiPriority w:val="9"/>
    <w:semiHidden/>
    <w:rsid w:val="00EA1C0D"/>
    <w:rPr>
      <w:rFonts w:asciiTheme="majorHAnsi" w:eastAsiaTheme="majorEastAsia" w:hAnsiTheme="majorHAnsi" w:cstheme="majorBidi"/>
      <w:b/>
      <w:bCs/>
      <w:color w:val="272D2D" w:themeColor="text2"/>
    </w:rPr>
  </w:style>
  <w:style w:type="character" w:customStyle="1" w:styleId="Heading9Char">
    <w:name w:val="Heading 9 Char"/>
    <w:basedOn w:val="DefaultParagraphFont"/>
    <w:link w:val="Heading9"/>
    <w:uiPriority w:val="9"/>
    <w:semiHidden/>
    <w:rsid w:val="00EA1C0D"/>
    <w:rPr>
      <w:rFonts w:asciiTheme="majorHAnsi" w:eastAsiaTheme="majorEastAsia" w:hAnsiTheme="majorHAnsi" w:cstheme="majorBidi"/>
      <w:b/>
      <w:bCs/>
      <w:i/>
      <w:iCs/>
      <w:color w:val="272D2D" w:themeColor="text2"/>
    </w:rPr>
  </w:style>
  <w:style w:type="character" w:styleId="SubtleEmphasis">
    <w:name w:val="Subtle Emphasis"/>
    <w:basedOn w:val="DefaultParagraphFont"/>
    <w:uiPriority w:val="19"/>
    <w:qFormat/>
    <w:rsid w:val="00EA1C0D"/>
    <w:rPr>
      <w:i/>
      <w:iCs/>
      <w:color w:val="586666" w:themeColor="text1" w:themeTint="BF"/>
    </w:rPr>
  </w:style>
  <w:style w:type="character" w:styleId="Emphasis">
    <w:name w:val="Emphasis"/>
    <w:basedOn w:val="DefaultParagraphFont"/>
    <w:uiPriority w:val="20"/>
    <w:qFormat/>
    <w:rsid w:val="00EA1C0D"/>
    <w:rPr>
      <w:i/>
      <w:iCs/>
    </w:rPr>
  </w:style>
  <w:style w:type="character" w:styleId="IntenseEmphasis">
    <w:name w:val="Intense Emphasis"/>
    <w:basedOn w:val="DefaultParagraphFont"/>
    <w:uiPriority w:val="21"/>
    <w:qFormat/>
    <w:rsid w:val="00EA1C0D"/>
    <w:rPr>
      <w:b/>
      <w:bCs/>
      <w:i/>
      <w:iCs/>
    </w:rPr>
  </w:style>
  <w:style w:type="character" w:styleId="Strong">
    <w:name w:val="Strong"/>
    <w:basedOn w:val="DefaultParagraphFont"/>
    <w:uiPriority w:val="22"/>
    <w:qFormat/>
    <w:rsid w:val="00EA1C0D"/>
    <w:rPr>
      <w:b/>
      <w:bCs/>
    </w:rPr>
  </w:style>
  <w:style w:type="paragraph" w:styleId="Quote">
    <w:name w:val="Quote"/>
    <w:basedOn w:val="Normal"/>
    <w:next w:val="Normal"/>
    <w:link w:val="QuoteChar"/>
    <w:uiPriority w:val="29"/>
    <w:qFormat/>
    <w:rsid w:val="00EA1C0D"/>
    <w:pPr>
      <w:spacing w:before="160"/>
      <w:ind w:left="720" w:right="720"/>
    </w:pPr>
    <w:rPr>
      <w:i/>
      <w:iCs/>
      <w:color w:val="586666" w:themeColor="text1" w:themeTint="BF"/>
    </w:rPr>
  </w:style>
  <w:style w:type="character" w:customStyle="1" w:styleId="QuoteChar">
    <w:name w:val="Quote Char"/>
    <w:basedOn w:val="DefaultParagraphFont"/>
    <w:link w:val="Quote"/>
    <w:uiPriority w:val="29"/>
    <w:rsid w:val="00EA1C0D"/>
    <w:rPr>
      <w:i/>
      <w:iCs/>
      <w:color w:val="586666" w:themeColor="text1" w:themeTint="BF"/>
    </w:rPr>
  </w:style>
  <w:style w:type="paragraph" w:styleId="IntenseQuote">
    <w:name w:val="Intense Quote"/>
    <w:basedOn w:val="Normal"/>
    <w:next w:val="Normal"/>
    <w:link w:val="IntenseQuoteChar"/>
    <w:uiPriority w:val="30"/>
    <w:qFormat/>
    <w:rsid w:val="00EA1C0D"/>
    <w:pPr>
      <w:pBdr>
        <w:left w:val="single" w:sz="18" w:space="12" w:color="2BB28A" w:themeColor="accent1"/>
      </w:pBdr>
      <w:spacing w:before="100" w:beforeAutospacing="1" w:line="300" w:lineRule="auto"/>
      <w:ind w:left="1224" w:right="1224"/>
    </w:pPr>
    <w:rPr>
      <w:rFonts w:asciiTheme="majorHAnsi" w:eastAsiaTheme="majorEastAsia" w:hAnsiTheme="majorHAnsi" w:cstheme="majorBidi"/>
      <w:color w:val="2BB28A" w:themeColor="accent1"/>
      <w:sz w:val="28"/>
      <w:szCs w:val="28"/>
    </w:rPr>
  </w:style>
  <w:style w:type="character" w:customStyle="1" w:styleId="IntenseQuoteChar">
    <w:name w:val="Intense Quote Char"/>
    <w:basedOn w:val="DefaultParagraphFont"/>
    <w:link w:val="IntenseQuote"/>
    <w:uiPriority w:val="30"/>
    <w:rsid w:val="00EA1C0D"/>
    <w:rPr>
      <w:rFonts w:asciiTheme="majorHAnsi" w:eastAsiaTheme="majorEastAsia" w:hAnsiTheme="majorHAnsi" w:cstheme="majorBidi"/>
      <w:color w:val="2BB28A" w:themeColor="accent1"/>
      <w:sz w:val="28"/>
      <w:szCs w:val="28"/>
    </w:rPr>
  </w:style>
  <w:style w:type="character" w:styleId="SubtleReference">
    <w:name w:val="Subtle Reference"/>
    <w:basedOn w:val="DefaultParagraphFont"/>
    <w:uiPriority w:val="31"/>
    <w:qFormat/>
    <w:rsid w:val="00EA1C0D"/>
    <w:rPr>
      <w:smallCaps/>
      <w:color w:val="586666" w:themeColor="text1" w:themeTint="BF"/>
      <w:u w:val="single" w:color="8C9B9B" w:themeColor="text1" w:themeTint="80"/>
    </w:rPr>
  </w:style>
  <w:style w:type="character" w:styleId="IntenseReference">
    <w:name w:val="Intense Reference"/>
    <w:basedOn w:val="DefaultParagraphFont"/>
    <w:uiPriority w:val="32"/>
    <w:qFormat/>
    <w:rsid w:val="00EA1C0D"/>
    <w:rPr>
      <w:b/>
      <w:bCs/>
      <w:smallCaps/>
      <w:spacing w:val="5"/>
      <w:u w:val="single"/>
    </w:rPr>
  </w:style>
  <w:style w:type="character" w:styleId="BookTitle">
    <w:name w:val="Book Title"/>
    <w:basedOn w:val="DefaultParagraphFont"/>
    <w:uiPriority w:val="33"/>
    <w:qFormat/>
    <w:rsid w:val="00EA1C0D"/>
    <w:rPr>
      <w:b/>
      <w:bCs/>
      <w:smallCaps/>
    </w:rPr>
  </w:style>
  <w:style w:type="paragraph" w:styleId="Caption">
    <w:name w:val="caption"/>
    <w:basedOn w:val="Normal"/>
    <w:next w:val="Normal"/>
    <w:uiPriority w:val="35"/>
    <w:unhideWhenUsed/>
    <w:qFormat/>
    <w:rsid w:val="00EA1C0D"/>
    <w:pPr>
      <w:spacing w:line="240" w:lineRule="auto"/>
    </w:pPr>
    <w:rPr>
      <w:b/>
      <w:bCs/>
      <w:smallCaps/>
      <w:color w:val="6C7C7C" w:themeColor="text1" w:themeTint="A6"/>
      <w:spacing w:val="6"/>
    </w:rPr>
  </w:style>
  <w:style w:type="paragraph" w:customStyle="1" w:styleId="BlockHeading2">
    <w:name w:val="Block Heading 2"/>
    <w:basedOn w:val="Normal"/>
    <w:uiPriority w:val="15"/>
    <w:rsid w:val="00E1260A"/>
    <w:pPr>
      <w:spacing w:after="50" w:line="240" w:lineRule="auto"/>
    </w:pPr>
    <w:rPr>
      <w:color w:val="FFFFFF" w:themeColor="background1"/>
      <w:sz w:val="28"/>
    </w:rPr>
  </w:style>
  <w:style w:type="paragraph" w:styleId="TOCHeading">
    <w:name w:val="TOC Heading"/>
    <w:basedOn w:val="Heading1"/>
    <w:next w:val="Normal"/>
    <w:uiPriority w:val="39"/>
    <w:semiHidden/>
    <w:unhideWhenUsed/>
    <w:qFormat/>
    <w:rsid w:val="00EA1C0D"/>
    <w:pPr>
      <w:outlineLvl w:val="9"/>
    </w:pPr>
  </w:style>
  <w:style w:type="paragraph" w:customStyle="1" w:styleId="Image">
    <w:name w:val="Image"/>
    <w:basedOn w:val="Normal"/>
    <w:uiPriority w:val="10"/>
    <w:rsid w:val="008B51E3"/>
    <w:pPr>
      <w:spacing w:before="340" w:after="210" w:line="240" w:lineRule="auto"/>
    </w:pPr>
  </w:style>
  <w:style w:type="paragraph" w:customStyle="1" w:styleId="Question">
    <w:name w:val="Question"/>
    <w:basedOn w:val="Normal"/>
    <w:uiPriority w:val="12"/>
    <w:rsid w:val="00843033"/>
    <w:pPr>
      <w:spacing w:line="240" w:lineRule="auto"/>
    </w:pPr>
    <w:rPr>
      <w:bCs/>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rsid w:val="003457F4"/>
    <w:pPr>
      <w:spacing w:after="0" w:line="240" w:lineRule="auto"/>
    </w:pPr>
    <w:rPr>
      <w:color w:val="9E6810" w:themeColor="accent2" w:themeShade="80"/>
    </w:rPr>
  </w:style>
  <w:style w:type="character" w:customStyle="1" w:styleId="DateChar">
    <w:name w:val="Date Char"/>
    <w:basedOn w:val="DefaultParagraphFont"/>
    <w:link w:val="Date"/>
    <w:uiPriority w:val="3"/>
    <w:rsid w:val="003457F4"/>
    <w:rPr>
      <w:color w:val="9E6810" w:themeColor="accent2" w:themeShade="80"/>
      <w:sz w:val="24"/>
    </w:rPr>
  </w:style>
  <w:style w:type="paragraph" w:customStyle="1" w:styleId="BlockHeading">
    <w:name w:val="Block Heading"/>
    <w:basedOn w:val="Normal"/>
    <w:uiPriority w:val="4"/>
    <w:rsid w:val="003E18D5"/>
    <w:pPr>
      <w:spacing w:after="140" w:line="240" w:lineRule="auto"/>
    </w:pPr>
    <w:rPr>
      <w:rFonts w:asciiTheme="majorHAnsi" w:hAnsiTheme="majorHAnsi"/>
      <w:b/>
      <w:color w:val="FFFFFF" w:themeColor="background1"/>
      <w:sz w:val="32"/>
    </w:rPr>
  </w:style>
  <w:style w:type="paragraph" w:styleId="BlockText">
    <w:name w:val="Block Text"/>
    <w:basedOn w:val="Normal"/>
    <w:uiPriority w:val="5"/>
    <w:rsid w:val="003E18D5"/>
    <w:pPr>
      <w:spacing w:line="240" w:lineRule="auto"/>
    </w:pPr>
    <w:rPr>
      <w:iCs/>
      <w:color w:val="86CDB6" w:themeColor="accent3"/>
      <w:sz w:val="28"/>
    </w:rPr>
  </w:style>
  <w:style w:type="table" w:customStyle="1" w:styleId="GridTable1Light1">
    <w:name w:val="Grid Table 1 Light1"/>
    <w:basedOn w:val="TableNormal"/>
    <w:uiPriority w:val="46"/>
    <w:rsid w:val="00B90270"/>
    <w:pPr>
      <w:spacing w:after="0" w:line="240" w:lineRule="auto"/>
    </w:pPr>
    <w:tblPr>
      <w:tblStyleRowBandSize w:val="1"/>
      <w:tblStyleColBandSize w:val="1"/>
      <w:tblBorders>
        <w:top w:val="single" w:sz="4" w:space="0" w:color="A3AFAF" w:themeColor="text1" w:themeTint="66"/>
        <w:left w:val="single" w:sz="4" w:space="0" w:color="A3AFAF" w:themeColor="text1" w:themeTint="66"/>
        <w:bottom w:val="single" w:sz="4" w:space="0" w:color="A3AFAF" w:themeColor="text1" w:themeTint="66"/>
        <w:right w:val="single" w:sz="4" w:space="0" w:color="A3AFAF" w:themeColor="text1" w:themeTint="66"/>
        <w:insideH w:val="single" w:sz="4" w:space="0" w:color="A3AFAF" w:themeColor="text1" w:themeTint="66"/>
        <w:insideV w:val="single" w:sz="4" w:space="0" w:color="A3AFAF" w:themeColor="text1" w:themeTint="66"/>
      </w:tblBorders>
    </w:tblPr>
    <w:tblStylePr w:type="firstRow">
      <w:rPr>
        <w:b/>
        <w:bCs/>
      </w:rPr>
      <w:tblPr/>
      <w:tcPr>
        <w:tcBorders>
          <w:bottom w:val="single" w:sz="12" w:space="0" w:color="768888" w:themeColor="text1" w:themeTint="99"/>
        </w:tcBorders>
      </w:tcPr>
    </w:tblStylePr>
    <w:tblStylePr w:type="lastRow">
      <w:rPr>
        <w:b/>
        <w:bCs/>
      </w:rPr>
      <w:tblPr/>
      <w:tcPr>
        <w:tcBorders>
          <w:top w:val="double" w:sz="2" w:space="0" w:color="768888"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rsid w:val="008555F9"/>
    <w:pPr>
      <w:spacing w:after="0" w:line="240" w:lineRule="auto"/>
    </w:pPr>
    <w:rPr>
      <w:b/>
      <w:color w:val="131616" w:themeColor="text2" w:themeShade="80"/>
    </w:rPr>
  </w:style>
  <w:style w:type="character" w:customStyle="1" w:styleId="HeaderChar">
    <w:name w:val="Header Char"/>
    <w:basedOn w:val="DefaultParagraphFont"/>
    <w:link w:val="Header"/>
    <w:uiPriority w:val="99"/>
    <w:rsid w:val="00CF633E"/>
    <w:rPr>
      <w:b/>
      <w:color w:val="131616" w:themeColor="text2" w:themeShade="80"/>
    </w:rPr>
  </w:style>
  <w:style w:type="paragraph" w:styleId="Footer">
    <w:name w:val="footer"/>
    <w:basedOn w:val="Normal"/>
    <w:link w:val="FooterChar"/>
    <w:uiPriority w:val="99"/>
    <w:unhideWhenUsed/>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rsid w:val="00843033"/>
    <w:pPr>
      <w:spacing w:after="0" w:line="240" w:lineRule="auto"/>
    </w:pPr>
    <w:rPr>
      <w:bCs/>
    </w:rPr>
  </w:style>
  <w:style w:type="character" w:styleId="PlaceholderText">
    <w:name w:val="Placeholder Text"/>
    <w:basedOn w:val="DefaultParagraphFont"/>
    <w:uiPriority w:val="99"/>
    <w:unhideWhenUsed/>
    <w:rsid w:val="009A6436"/>
    <w:rPr>
      <w:color w:val="808080"/>
    </w:rPr>
  </w:style>
  <w:style w:type="paragraph" w:styleId="ListParagraph">
    <w:name w:val="List Paragraph"/>
    <w:basedOn w:val="Normal"/>
    <w:uiPriority w:val="34"/>
    <w:qFormat/>
    <w:rsid w:val="00FD2B00"/>
    <w:pPr>
      <w:ind w:left="720"/>
      <w:contextualSpacing/>
    </w:pPr>
  </w:style>
  <w:style w:type="character" w:styleId="Hyperlink">
    <w:name w:val="Hyperlink"/>
    <w:basedOn w:val="DefaultParagraphFont"/>
    <w:uiPriority w:val="99"/>
    <w:unhideWhenUsed/>
    <w:rsid w:val="007B1D22"/>
    <w:rPr>
      <w:color w:val="2BB28A" w:themeColor="hyperlink"/>
      <w:u w:val="single"/>
    </w:rPr>
  </w:style>
  <w:style w:type="character" w:customStyle="1" w:styleId="Heading3Char">
    <w:name w:val="Heading 3 Char"/>
    <w:basedOn w:val="DefaultParagraphFont"/>
    <w:link w:val="Heading3"/>
    <w:uiPriority w:val="9"/>
    <w:rsid w:val="00EA1C0D"/>
    <w:rPr>
      <w:rFonts w:asciiTheme="majorHAnsi" w:eastAsiaTheme="majorEastAsia" w:hAnsiTheme="majorHAnsi" w:cstheme="majorBidi"/>
      <w:color w:val="272D2D" w:themeColor="text2"/>
      <w:sz w:val="24"/>
      <w:szCs w:val="24"/>
    </w:rPr>
  </w:style>
  <w:style w:type="paragraph" w:styleId="NoSpacing">
    <w:name w:val="No Spacing"/>
    <w:uiPriority w:val="1"/>
    <w:qFormat/>
    <w:rsid w:val="00EA1C0D"/>
    <w:pPr>
      <w:spacing w:after="0" w:line="240" w:lineRule="auto"/>
    </w:pPr>
  </w:style>
  <w:style w:type="paragraph" w:styleId="BalloonText">
    <w:name w:val="Balloon Text"/>
    <w:basedOn w:val="Normal"/>
    <w:link w:val="BalloonTextChar"/>
    <w:uiPriority w:val="99"/>
    <w:semiHidden/>
    <w:unhideWhenUsed/>
    <w:rsid w:val="00977FB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7FBB"/>
    <w:rPr>
      <w:rFonts w:ascii="Segoe UI" w:hAnsi="Segoe UI" w:cs="Segoe UI"/>
      <w:sz w:val="18"/>
      <w:szCs w:val="18"/>
    </w:rPr>
  </w:style>
  <w:style w:type="paragraph" w:styleId="NormalWeb">
    <w:name w:val="Normal (Web)"/>
    <w:basedOn w:val="Normal"/>
    <w:uiPriority w:val="99"/>
    <w:unhideWhenUsed/>
    <w:rsid w:val="000D0377"/>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AE7024"/>
    <w:pPr>
      <w:spacing w:after="0" w:line="240" w:lineRule="auto"/>
      <w:jc w:val="both"/>
    </w:pPr>
    <w:rPr>
      <w:rFonts w:ascii="Times New Roman" w:eastAsia="Times New Roman" w:hAnsi="Times New Roman" w:cs="Times New Roman"/>
      <w:sz w:val="24"/>
    </w:rPr>
  </w:style>
  <w:style w:type="character" w:customStyle="1" w:styleId="BodyTextChar">
    <w:name w:val="Body Text Char"/>
    <w:basedOn w:val="DefaultParagraphFont"/>
    <w:link w:val="BodyText"/>
    <w:rsid w:val="00AE7024"/>
    <w:rPr>
      <w:rFonts w:ascii="Times New Roman" w:eastAsia="Times New Roman" w:hAnsi="Times New Roman" w:cs="Times New Roman"/>
      <w:sz w:val="24"/>
    </w:rPr>
  </w:style>
  <w:style w:type="paragraph" w:customStyle="1" w:styleId="Default">
    <w:name w:val="Default"/>
    <w:rsid w:val="0072200A"/>
    <w:pPr>
      <w:autoSpaceDE w:val="0"/>
      <w:autoSpaceDN w:val="0"/>
      <w:adjustRightInd w:val="0"/>
      <w:spacing w:after="0" w:line="240" w:lineRule="auto"/>
    </w:pPr>
    <w:rPr>
      <w:rFonts w:ascii="Garamond" w:hAnsi="Garamond" w:cs="Garamond"/>
      <w:color w:val="000000"/>
      <w:sz w:val="24"/>
      <w:szCs w:val="24"/>
    </w:rPr>
  </w:style>
  <w:style w:type="character" w:customStyle="1" w:styleId="markedcontent">
    <w:name w:val="markedcontent"/>
    <w:basedOn w:val="DefaultParagraphFont"/>
    <w:rsid w:val="00430C9C"/>
  </w:style>
  <w:style w:type="character" w:customStyle="1" w:styleId="w8qarf">
    <w:name w:val="w8qarf"/>
    <w:basedOn w:val="DefaultParagraphFont"/>
    <w:rsid w:val="00AB5089"/>
  </w:style>
  <w:style w:type="character" w:customStyle="1" w:styleId="etvozd">
    <w:name w:val="etvozd"/>
    <w:basedOn w:val="DefaultParagraphFont"/>
    <w:rsid w:val="00AB5089"/>
  </w:style>
  <w:style w:type="character" w:customStyle="1" w:styleId="lrzxr">
    <w:name w:val="lrzxr"/>
    <w:basedOn w:val="DefaultParagraphFont"/>
    <w:rsid w:val="00AB5089"/>
  </w:style>
  <w:style w:type="character" w:customStyle="1" w:styleId="internal-link">
    <w:name w:val="internal-link"/>
    <w:basedOn w:val="DefaultParagraphFont"/>
    <w:rsid w:val="00FD49B6"/>
  </w:style>
  <w:style w:type="character" w:customStyle="1" w:styleId="link-mailto">
    <w:name w:val="link-mailto"/>
    <w:basedOn w:val="DefaultParagraphFont"/>
    <w:rsid w:val="00273C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6579">
      <w:bodyDiv w:val="1"/>
      <w:marLeft w:val="0"/>
      <w:marRight w:val="0"/>
      <w:marTop w:val="0"/>
      <w:marBottom w:val="0"/>
      <w:divBdr>
        <w:top w:val="none" w:sz="0" w:space="0" w:color="auto"/>
        <w:left w:val="none" w:sz="0" w:space="0" w:color="auto"/>
        <w:bottom w:val="none" w:sz="0" w:space="0" w:color="auto"/>
        <w:right w:val="none" w:sz="0" w:space="0" w:color="auto"/>
      </w:divBdr>
    </w:div>
    <w:div w:id="55401062">
      <w:bodyDiv w:val="1"/>
      <w:marLeft w:val="0"/>
      <w:marRight w:val="0"/>
      <w:marTop w:val="0"/>
      <w:marBottom w:val="0"/>
      <w:divBdr>
        <w:top w:val="none" w:sz="0" w:space="0" w:color="auto"/>
        <w:left w:val="none" w:sz="0" w:space="0" w:color="auto"/>
        <w:bottom w:val="none" w:sz="0" w:space="0" w:color="auto"/>
        <w:right w:val="none" w:sz="0" w:space="0" w:color="auto"/>
      </w:divBdr>
    </w:div>
    <w:div w:id="70124068">
      <w:bodyDiv w:val="1"/>
      <w:marLeft w:val="0"/>
      <w:marRight w:val="0"/>
      <w:marTop w:val="0"/>
      <w:marBottom w:val="0"/>
      <w:divBdr>
        <w:top w:val="none" w:sz="0" w:space="0" w:color="auto"/>
        <w:left w:val="none" w:sz="0" w:space="0" w:color="auto"/>
        <w:bottom w:val="none" w:sz="0" w:space="0" w:color="auto"/>
        <w:right w:val="none" w:sz="0" w:space="0" w:color="auto"/>
      </w:divBdr>
    </w:div>
    <w:div w:id="82382453">
      <w:bodyDiv w:val="1"/>
      <w:marLeft w:val="0"/>
      <w:marRight w:val="0"/>
      <w:marTop w:val="0"/>
      <w:marBottom w:val="0"/>
      <w:divBdr>
        <w:top w:val="none" w:sz="0" w:space="0" w:color="auto"/>
        <w:left w:val="none" w:sz="0" w:space="0" w:color="auto"/>
        <w:bottom w:val="none" w:sz="0" w:space="0" w:color="auto"/>
        <w:right w:val="none" w:sz="0" w:space="0" w:color="auto"/>
      </w:divBdr>
    </w:div>
    <w:div w:id="151994525">
      <w:bodyDiv w:val="1"/>
      <w:marLeft w:val="0"/>
      <w:marRight w:val="0"/>
      <w:marTop w:val="0"/>
      <w:marBottom w:val="0"/>
      <w:divBdr>
        <w:top w:val="none" w:sz="0" w:space="0" w:color="auto"/>
        <w:left w:val="none" w:sz="0" w:space="0" w:color="auto"/>
        <w:bottom w:val="none" w:sz="0" w:space="0" w:color="auto"/>
        <w:right w:val="none" w:sz="0" w:space="0" w:color="auto"/>
      </w:divBdr>
    </w:div>
    <w:div w:id="231165532">
      <w:bodyDiv w:val="1"/>
      <w:marLeft w:val="0"/>
      <w:marRight w:val="0"/>
      <w:marTop w:val="0"/>
      <w:marBottom w:val="0"/>
      <w:divBdr>
        <w:top w:val="none" w:sz="0" w:space="0" w:color="auto"/>
        <w:left w:val="none" w:sz="0" w:space="0" w:color="auto"/>
        <w:bottom w:val="none" w:sz="0" w:space="0" w:color="auto"/>
        <w:right w:val="none" w:sz="0" w:space="0" w:color="auto"/>
      </w:divBdr>
      <w:divsChild>
        <w:div w:id="825317894">
          <w:marLeft w:val="0"/>
          <w:marRight w:val="0"/>
          <w:marTop w:val="0"/>
          <w:marBottom w:val="150"/>
          <w:divBdr>
            <w:top w:val="none" w:sz="0" w:space="0" w:color="auto"/>
            <w:left w:val="none" w:sz="0" w:space="0" w:color="auto"/>
            <w:bottom w:val="none" w:sz="0" w:space="0" w:color="auto"/>
            <w:right w:val="none" w:sz="0" w:space="0" w:color="auto"/>
          </w:divBdr>
        </w:div>
        <w:div w:id="1499423314">
          <w:marLeft w:val="0"/>
          <w:marRight w:val="0"/>
          <w:marTop w:val="0"/>
          <w:marBottom w:val="0"/>
          <w:divBdr>
            <w:top w:val="none" w:sz="0" w:space="0" w:color="auto"/>
            <w:left w:val="none" w:sz="0" w:space="0" w:color="auto"/>
            <w:bottom w:val="none" w:sz="0" w:space="0" w:color="auto"/>
            <w:right w:val="none" w:sz="0" w:space="0" w:color="auto"/>
          </w:divBdr>
        </w:div>
      </w:divsChild>
    </w:div>
    <w:div w:id="268926830">
      <w:bodyDiv w:val="1"/>
      <w:marLeft w:val="0"/>
      <w:marRight w:val="0"/>
      <w:marTop w:val="0"/>
      <w:marBottom w:val="0"/>
      <w:divBdr>
        <w:top w:val="none" w:sz="0" w:space="0" w:color="auto"/>
        <w:left w:val="none" w:sz="0" w:space="0" w:color="auto"/>
        <w:bottom w:val="none" w:sz="0" w:space="0" w:color="auto"/>
        <w:right w:val="none" w:sz="0" w:space="0" w:color="auto"/>
      </w:divBdr>
      <w:divsChild>
        <w:div w:id="1624925319">
          <w:marLeft w:val="-225"/>
          <w:marRight w:val="-225"/>
          <w:marTop w:val="0"/>
          <w:marBottom w:val="0"/>
          <w:divBdr>
            <w:top w:val="none" w:sz="0" w:space="0" w:color="auto"/>
            <w:left w:val="none" w:sz="0" w:space="0" w:color="auto"/>
            <w:bottom w:val="none" w:sz="0" w:space="0" w:color="auto"/>
            <w:right w:val="none" w:sz="0" w:space="0" w:color="auto"/>
          </w:divBdr>
          <w:divsChild>
            <w:div w:id="935165656">
              <w:marLeft w:val="0"/>
              <w:marRight w:val="0"/>
              <w:marTop w:val="0"/>
              <w:marBottom w:val="0"/>
              <w:divBdr>
                <w:top w:val="none" w:sz="0" w:space="0" w:color="auto"/>
                <w:left w:val="none" w:sz="0" w:space="0" w:color="auto"/>
                <w:bottom w:val="none" w:sz="0" w:space="0" w:color="auto"/>
                <w:right w:val="none" w:sz="0" w:space="0" w:color="auto"/>
              </w:divBdr>
              <w:divsChild>
                <w:div w:id="799610830">
                  <w:marLeft w:val="0"/>
                  <w:marRight w:val="0"/>
                  <w:marTop w:val="0"/>
                  <w:marBottom w:val="0"/>
                  <w:divBdr>
                    <w:top w:val="single" w:sz="6" w:space="0" w:color="E0E0E0"/>
                    <w:left w:val="single" w:sz="6" w:space="0" w:color="E0E0E0"/>
                    <w:bottom w:val="single" w:sz="6" w:space="0" w:color="E0E0E0"/>
                    <w:right w:val="single" w:sz="6" w:space="0" w:color="E0E0E0"/>
                  </w:divBdr>
                  <w:divsChild>
                    <w:div w:id="1885410072">
                      <w:marLeft w:val="0"/>
                      <w:marRight w:val="0"/>
                      <w:marTop w:val="0"/>
                      <w:marBottom w:val="0"/>
                      <w:divBdr>
                        <w:top w:val="none" w:sz="0" w:space="0" w:color="auto"/>
                        <w:left w:val="none" w:sz="0" w:space="0" w:color="auto"/>
                        <w:bottom w:val="none" w:sz="0" w:space="0" w:color="auto"/>
                        <w:right w:val="none" w:sz="0" w:space="0" w:color="auto"/>
                      </w:divBdr>
                    </w:div>
                    <w:div w:id="25494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07190">
          <w:marLeft w:val="-225"/>
          <w:marRight w:val="-225"/>
          <w:marTop w:val="0"/>
          <w:marBottom w:val="0"/>
          <w:divBdr>
            <w:top w:val="none" w:sz="0" w:space="0" w:color="auto"/>
            <w:left w:val="none" w:sz="0" w:space="0" w:color="auto"/>
            <w:bottom w:val="none" w:sz="0" w:space="0" w:color="auto"/>
            <w:right w:val="none" w:sz="0" w:space="0" w:color="auto"/>
          </w:divBdr>
          <w:divsChild>
            <w:div w:id="1407922313">
              <w:marLeft w:val="0"/>
              <w:marRight w:val="0"/>
              <w:marTop w:val="0"/>
              <w:marBottom w:val="0"/>
              <w:divBdr>
                <w:top w:val="none" w:sz="0" w:space="0" w:color="auto"/>
                <w:left w:val="none" w:sz="0" w:space="0" w:color="auto"/>
                <w:bottom w:val="none" w:sz="0" w:space="0" w:color="auto"/>
                <w:right w:val="none" w:sz="0" w:space="0" w:color="auto"/>
              </w:divBdr>
              <w:divsChild>
                <w:div w:id="1882789778">
                  <w:marLeft w:val="0"/>
                  <w:marRight w:val="0"/>
                  <w:marTop w:val="0"/>
                  <w:marBottom w:val="0"/>
                  <w:divBdr>
                    <w:top w:val="single" w:sz="6" w:space="0" w:color="E0E0E0"/>
                    <w:left w:val="single" w:sz="6" w:space="0" w:color="E0E0E0"/>
                    <w:bottom w:val="single" w:sz="6" w:space="0" w:color="E0E0E0"/>
                    <w:right w:val="single" w:sz="6" w:space="0" w:color="E0E0E0"/>
                  </w:divBdr>
                  <w:divsChild>
                    <w:div w:id="103974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061409">
      <w:bodyDiv w:val="1"/>
      <w:marLeft w:val="0"/>
      <w:marRight w:val="0"/>
      <w:marTop w:val="0"/>
      <w:marBottom w:val="0"/>
      <w:divBdr>
        <w:top w:val="none" w:sz="0" w:space="0" w:color="auto"/>
        <w:left w:val="none" w:sz="0" w:space="0" w:color="auto"/>
        <w:bottom w:val="none" w:sz="0" w:space="0" w:color="auto"/>
        <w:right w:val="none" w:sz="0" w:space="0" w:color="auto"/>
      </w:divBdr>
    </w:div>
    <w:div w:id="291591862">
      <w:bodyDiv w:val="1"/>
      <w:marLeft w:val="0"/>
      <w:marRight w:val="0"/>
      <w:marTop w:val="0"/>
      <w:marBottom w:val="0"/>
      <w:divBdr>
        <w:top w:val="none" w:sz="0" w:space="0" w:color="auto"/>
        <w:left w:val="none" w:sz="0" w:space="0" w:color="auto"/>
        <w:bottom w:val="none" w:sz="0" w:space="0" w:color="auto"/>
        <w:right w:val="none" w:sz="0" w:space="0" w:color="auto"/>
      </w:divBdr>
    </w:div>
    <w:div w:id="295914082">
      <w:bodyDiv w:val="1"/>
      <w:marLeft w:val="0"/>
      <w:marRight w:val="0"/>
      <w:marTop w:val="0"/>
      <w:marBottom w:val="0"/>
      <w:divBdr>
        <w:top w:val="none" w:sz="0" w:space="0" w:color="auto"/>
        <w:left w:val="none" w:sz="0" w:space="0" w:color="auto"/>
        <w:bottom w:val="none" w:sz="0" w:space="0" w:color="auto"/>
        <w:right w:val="none" w:sz="0" w:space="0" w:color="auto"/>
      </w:divBdr>
    </w:div>
    <w:div w:id="400637985">
      <w:bodyDiv w:val="1"/>
      <w:marLeft w:val="0"/>
      <w:marRight w:val="0"/>
      <w:marTop w:val="0"/>
      <w:marBottom w:val="0"/>
      <w:divBdr>
        <w:top w:val="none" w:sz="0" w:space="0" w:color="auto"/>
        <w:left w:val="none" w:sz="0" w:space="0" w:color="auto"/>
        <w:bottom w:val="none" w:sz="0" w:space="0" w:color="auto"/>
        <w:right w:val="none" w:sz="0" w:space="0" w:color="auto"/>
      </w:divBdr>
    </w:div>
    <w:div w:id="466049745">
      <w:bodyDiv w:val="1"/>
      <w:marLeft w:val="0"/>
      <w:marRight w:val="0"/>
      <w:marTop w:val="0"/>
      <w:marBottom w:val="0"/>
      <w:divBdr>
        <w:top w:val="none" w:sz="0" w:space="0" w:color="auto"/>
        <w:left w:val="none" w:sz="0" w:space="0" w:color="auto"/>
        <w:bottom w:val="none" w:sz="0" w:space="0" w:color="auto"/>
        <w:right w:val="none" w:sz="0" w:space="0" w:color="auto"/>
      </w:divBdr>
      <w:divsChild>
        <w:div w:id="1679850278">
          <w:marLeft w:val="-225"/>
          <w:marRight w:val="-225"/>
          <w:marTop w:val="0"/>
          <w:marBottom w:val="0"/>
          <w:divBdr>
            <w:top w:val="none" w:sz="0" w:space="0" w:color="auto"/>
            <w:left w:val="none" w:sz="0" w:space="0" w:color="auto"/>
            <w:bottom w:val="none" w:sz="0" w:space="0" w:color="auto"/>
            <w:right w:val="none" w:sz="0" w:space="0" w:color="auto"/>
          </w:divBdr>
          <w:divsChild>
            <w:div w:id="2070834900">
              <w:marLeft w:val="0"/>
              <w:marRight w:val="0"/>
              <w:marTop w:val="0"/>
              <w:marBottom w:val="0"/>
              <w:divBdr>
                <w:top w:val="none" w:sz="0" w:space="0" w:color="auto"/>
                <w:left w:val="none" w:sz="0" w:space="0" w:color="auto"/>
                <w:bottom w:val="none" w:sz="0" w:space="0" w:color="auto"/>
                <w:right w:val="none" w:sz="0" w:space="0" w:color="auto"/>
              </w:divBdr>
              <w:divsChild>
                <w:div w:id="1814330076">
                  <w:marLeft w:val="0"/>
                  <w:marRight w:val="0"/>
                  <w:marTop w:val="0"/>
                  <w:marBottom w:val="0"/>
                  <w:divBdr>
                    <w:top w:val="single" w:sz="6" w:space="0" w:color="E0E0E0"/>
                    <w:left w:val="single" w:sz="6" w:space="0" w:color="E0E0E0"/>
                    <w:bottom w:val="single" w:sz="6" w:space="0" w:color="E0E0E0"/>
                    <w:right w:val="single" w:sz="6" w:space="0" w:color="E0E0E0"/>
                  </w:divBdr>
                  <w:divsChild>
                    <w:div w:id="2049646300">
                      <w:marLeft w:val="0"/>
                      <w:marRight w:val="0"/>
                      <w:marTop w:val="0"/>
                      <w:marBottom w:val="0"/>
                      <w:divBdr>
                        <w:top w:val="none" w:sz="0" w:space="0" w:color="auto"/>
                        <w:left w:val="none" w:sz="0" w:space="0" w:color="auto"/>
                        <w:bottom w:val="none" w:sz="0" w:space="0" w:color="auto"/>
                        <w:right w:val="none" w:sz="0" w:space="0" w:color="auto"/>
                      </w:divBdr>
                    </w:div>
                  </w:divsChild>
                </w:div>
                <w:div w:id="181313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265009">
          <w:marLeft w:val="-225"/>
          <w:marRight w:val="-225"/>
          <w:marTop w:val="0"/>
          <w:marBottom w:val="0"/>
          <w:divBdr>
            <w:top w:val="none" w:sz="0" w:space="0" w:color="auto"/>
            <w:left w:val="none" w:sz="0" w:space="0" w:color="auto"/>
            <w:bottom w:val="none" w:sz="0" w:space="0" w:color="auto"/>
            <w:right w:val="none" w:sz="0" w:space="0" w:color="auto"/>
          </w:divBdr>
          <w:divsChild>
            <w:div w:id="1187062734">
              <w:marLeft w:val="0"/>
              <w:marRight w:val="0"/>
              <w:marTop w:val="0"/>
              <w:marBottom w:val="0"/>
              <w:divBdr>
                <w:top w:val="none" w:sz="0" w:space="0" w:color="auto"/>
                <w:left w:val="none" w:sz="0" w:space="0" w:color="auto"/>
                <w:bottom w:val="none" w:sz="0" w:space="0" w:color="auto"/>
                <w:right w:val="none" w:sz="0" w:space="0" w:color="auto"/>
              </w:divBdr>
              <w:divsChild>
                <w:div w:id="1547259958">
                  <w:marLeft w:val="0"/>
                  <w:marRight w:val="0"/>
                  <w:marTop w:val="0"/>
                  <w:marBottom w:val="0"/>
                  <w:divBdr>
                    <w:top w:val="single" w:sz="6" w:space="0" w:color="E0E0E0"/>
                    <w:left w:val="single" w:sz="6" w:space="0" w:color="E0E0E0"/>
                    <w:bottom w:val="single" w:sz="6" w:space="0" w:color="E0E0E0"/>
                    <w:right w:val="single" w:sz="6" w:space="0" w:color="E0E0E0"/>
                  </w:divBdr>
                  <w:divsChild>
                    <w:div w:id="630480051">
                      <w:marLeft w:val="0"/>
                      <w:marRight w:val="0"/>
                      <w:marTop w:val="0"/>
                      <w:marBottom w:val="0"/>
                      <w:divBdr>
                        <w:top w:val="none" w:sz="0" w:space="0" w:color="auto"/>
                        <w:left w:val="none" w:sz="0" w:space="0" w:color="auto"/>
                        <w:bottom w:val="none" w:sz="0" w:space="0" w:color="auto"/>
                        <w:right w:val="none" w:sz="0" w:space="0" w:color="auto"/>
                      </w:divBdr>
                      <w:divsChild>
                        <w:div w:id="15912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626456">
          <w:marLeft w:val="-225"/>
          <w:marRight w:val="-225"/>
          <w:marTop w:val="0"/>
          <w:marBottom w:val="0"/>
          <w:divBdr>
            <w:top w:val="none" w:sz="0" w:space="0" w:color="auto"/>
            <w:left w:val="none" w:sz="0" w:space="0" w:color="auto"/>
            <w:bottom w:val="none" w:sz="0" w:space="0" w:color="auto"/>
            <w:right w:val="none" w:sz="0" w:space="0" w:color="auto"/>
          </w:divBdr>
          <w:divsChild>
            <w:div w:id="1907839057">
              <w:marLeft w:val="0"/>
              <w:marRight w:val="0"/>
              <w:marTop w:val="0"/>
              <w:marBottom w:val="0"/>
              <w:divBdr>
                <w:top w:val="none" w:sz="0" w:space="0" w:color="auto"/>
                <w:left w:val="none" w:sz="0" w:space="0" w:color="auto"/>
                <w:bottom w:val="none" w:sz="0" w:space="0" w:color="auto"/>
                <w:right w:val="none" w:sz="0" w:space="0" w:color="auto"/>
              </w:divBdr>
              <w:divsChild>
                <w:div w:id="1348601192">
                  <w:marLeft w:val="0"/>
                  <w:marRight w:val="0"/>
                  <w:marTop w:val="0"/>
                  <w:marBottom w:val="0"/>
                  <w:divBdr>
                    <w:top w:val="none" w:sz="0" w:space="0" w:color="auto"/>
                    <w:left w:val="none" w:sz="0" w:space="0" w:color="auto"/>
                    <w:bottom w:val="none" w:sz="0" w:space="0" w:color="auto"/>
                    <w:right w:val="none" w:sz="0" w:space="0" w:color="auto"/>
                  </w:divBdr>
                </w:div>
                <w:div w:id="169607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454547">
      <w:bodyDiv w:val="1"/>
      <w:marLeft w:val="0"/>
      <w:marRight w:val="0"/>
      <w:marTop w:val="0"/>
      <w:marBottom w:val="0"/>
      <w:divBdr>
        <w:top w:val="none" w:sz="0" w:space="0" w:color="auto"/>
        <w:left w:val="none" w:sz="0" w:space="0" w:color="auto"/>
        <w:bottom w:val="none" w:sz="0" w:space="0" w:color="auto"/>
        <w:right w:val="none" w:sz="0" w:space="0" w:color="auto"/>
      </w:divBdr>
      <w:divsChild>
        <w:div w:id="1978563113">
          <w:marLeft w:val="0"/>
          <w:marRight w:val="0"/>
          <w:marTop w:val="0"/>
          <w:marBottom w:val="0"/>
          <w:divBdr>
            <w:top w:val="single" w:sz="6" w:space="0" w:color="E0E0E0"/>
            <w:left w:val="single" w:sz="6" w:space="0" w:color="E0E0E0"/>
            <w:bottom w:val="single" w:sz="6" w:space="0" w:color="E0E0E0"/>
            <w:right w:val="single" w:sz="6" w:space="0" w:color="E0E0E0"/>
          </w:divBdr>
          <w:divsChild>
            <w:div w:id="2017338382">
              <w:marLeft w:val="0"/>
              <w:marRight w:val="0"/>
              <w:marTop w:val="0"/>
              <w:marBottom w:val="0"/>
              <w:divBdr>
                <w:top w:val="none" w:sz="0" w:space="0" w:color="auto"/>
                <w:left w:val="none" w:sz="0" w:space="0" w:color="auto"/>
                <w:bottom w:val="none" w:sz="0" w:space="0" w:color="auto"/>
                <w:right w:val="none" w:sz="0" w:space="0" w:color="auto"/>
              </w:divBdr>
            </w:div>
            <w:div w:id="453717619">
              <w:marLeft w:val="0"/>
              <w:marRight w:val="0"/>
              <w:marTop w:val="0"/>
              <w:marBottom w:val="0"/>
              <w:divBdr>
                <w:top w:val="none" w:sz="0" w:space="0" w:color="auto"/>
                <w:left w:val="none" w:sz="0" w:space="0" w:color="auto"/>
                <w:bottom w:val="none" w:sz="0" w:space="0" w:color="auto"/>
                <w:right w:val="none" w:sz="0" w:space="0" w:color="auto"/>
              </w:divBdr>
            </w:div>
          </w:divsChild>
        </w:div>
        <w:div w:id="2084984566">
          <w:marLeft w:val="0"/>
          <w:marRight w:val="0"/>
          <w:marTop w:val="0"/>
          <w:marBottom w:val="0"/>
          <w:divBdr>
            <w:top w:val="single" w:sz="6" w:space="0" w:color="E0E0E0"/>
            <w:left w:val="single" w:sz="6" w:space="0" w:color="E0E0E0"/>
            <w:bottom w:val="single" w:sz="6" w:space="0" w:color="E0E0E0"/>
            <w:right w:val="single" w:sz="6" w:space="0" w:color="E0E0E0"/>
          </w:divBdr>
          <w:divsChild>
            <w:div w:id="509372902">
              <w:marLeft w:val="0"/>
              <w:marRight w:val="0"/>
              <w:marTop w:val="0"/>
              <w:marBottom w:val="0"/>
              <w:divBdr>
                <w:top w:val="none" w:sz="0" w:space="0" w:color="auto"/>
                <w:left w:val="none" w:sz="0" w:space="0" w:color="auto"/>
                <w:bottom w:val="none" w:sz="0" w:space="0" w:color="auto"/>
                <w:right w:val="none" w:sz="0" w:space="0" w:color="auto"/>
              </w:divBdr>
            </w:div>
            <w:div w:id="612246200">
              <w:marLeft w:val="0"/>
              <w:marRight w:val="0"/>
              <w:marTop w:val="0"/>
              <w:marBottom w:val="0"/>
              <w:divBdr>
                <w:top w:val="none" w:sz="0" w:space="0" w:color="auto"/>
                <w:left w:val="none" w:sz="0" w:space="0" w:color="auto"/>
                <w:bottom w:val="none" w:sz="0" w:space="0" w:color="auto"/>
                <w:right w:val="none" w:sz="0" w:space="0" w:color="auto"/>
              </w:divBdr>
            </w:div>
          </w:divsChild>
        </w:div>
        <w:div w:id="1555116006">
          <w:marLeft w:val="0"/>
          <w:marRight w:val="0"/>
          <w:marTop w:val="0"/>
          <w:marBottom w:val="0"/>
          <w:divBdr>
            <w:top w:val="single" w:sz="6" w:space="0" w:color="E0E0E0"/>
            <w:left w:val="single" w:sz="6" w:space="0" w:color="E0E0E0"/>
            <w:bottom w:val="single" w:sz="6" w:space="0" w:color="E0E0E0"/>
            <w:right w:val="single" w:sz="6" w:space="0" w:color="E0E0E0"/>
          </w:divBdr>
          <w:divsChild>
            <w:div w:id="786044364">
              <w:marLeft w:val="0"/>
              <w:marRight w:val="0"/>
              <w:marTop w:val="0"/>
              <w:marBottom w:val="0"/>
              <w:divBdr>
                <w:top w:val="none" w:sz="0" w:space="0" w:color="auto"/>
                <w:left w:val="none" w:sz="0" w:space="0" w:color="auto"/>
                <w:bottom w:val="none" w:sz="0" w:space="0" w:color="auto"/>
                <w:right w:val="none" w:sz="0" w:space="0" w:color="auto"/>
              </w:divBdr>
            </w:div>
            <w:div w:id="123870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49668">
      <w:bodyDiv w:val="1"/>
      <w:marLeft w:val="0"/>
      <w:marRight w:val="0"/>
      <w:marTop w:val="0"/>
      <w:marBottom w:val="0"/>
      <w:divBdr>
        <w:top w:val="none" w:sz="0" w:space="0" w:color="auto"/>
        <w:left w:val="none" w:sz="0" w:space="0" w:color="auto"/>
        <w:bottom w:val="none" w:sz="0" w:space="0" w:color="auto"/>
        <w:right w:val="none" w:sz="0" w:space="0" w:color="auto"/>
      </w:divBdr>
    </w:div>
    <w:div w:id="539512600">
      <w:bodyDiv w:val="1"/>
      <w:marLeft w:val="0"/>
      <w:marRight w:val="0"/>
      <w:marTop w:val="0"/>
      <w:marBottom w:val="0"/>
      <w:divBdr>
        <w:top w:val="none" w:sz="0" w:space="0" w:color="auto"/>
        <w:left w:val="none" w:sz="0" w:space="0" w:color="auto"/>
        <w:bottom w:val="none" w:sz="0" w:space="0" w:color="auto"/>
        <w:right w:val="none" w:sz="0" w:space="0" w:color="auto"/>
      </w:divBdr>
      <w:divsChild>
        <w:div w:id="2127845013">
          <w:marLeft w:val="0"/>
          <w:marRight w:val="0"/>
          <w:marTop w:val="0"/>
          <w:marBottom w:val="150"/>
          <w:divBdr>
            <w:top w:val="none" w:sz="0" w:space="0" w:color="auto"/>
            <w:left w:val="none" w:sz="0" w:space="0" w:color="auto"/>
            <w:bottom w:val="none" w:sz="0" w:space="0" w:color="auto"/>
            <w:right w:val="none" w:sz="0" w:space="0" w:color="auto"/>
          </w:divBdr>
        </w:div>
        <w:div w:id="1588154091">
          <w:marLeft w:val="0"/>
          <w:marRight w:val="0"/>
          <w:marTop w:val="0"/>
          <w:marBottom w:val="0"/>
          <w:divBdr>
            <w:top w:val="none" w:sz="0" w:space="0" w:color="auto"/>
            <w:left w:val="none" w:sz="0" w:space="0" w:color="auto"/>
            <w:bottom w:val="none" w:sz="0" w:space="0" w:color="auto"/>
            <w:right w:val="none" w:sz="0" w:space="0" w:color="auto"/>
          </w:divBdr>
          <w:divsChild>
            <w:div w:id="775634208">
              <w:marLeft w:val="0"/>
              <w:marRight w:val="0"/>
              <w:marTop w:val="0"/>
              <w:marBottom w:val="300"/>
              <w:divBdr>
                <w:top w:val="single" w:sz="6" w:space="0" w:color="BCE8F1"/>
                <w:left w:val="single" w:sz="6" w:space="0" w:color="BCE8F1"/>
                <w:bottom w:val="single" w:sz="6" w:space="0" w:color="BCE8F1"/>
                <w:right w:val="single" w:sz="6" w:space="0" w:color="BCE8F1"/>
              </w:divBdr>
              <w:divsChild>
                <w:div w:id="868028366">
                  <w:marLeft w:val="0"/>
                  <w:marRight w:val="0"/>
                  <w:marTop w:val="0"/>
                  <w:marBottom w:val="0"/>
                  <w:divBdr>
                    <w:top w:val="none" w:sz="0" w:space="8" w:color="BCE8F1"/>
                    <w:left w:val="none" w:sz="0" w:space="11" w:color="BCE8F1"/>
                    <w:bottom w:val="single" w:sz="6" w:space="8" w:color="BCE8F1"/>
                    <w:right w:val="none" w:sz="0" w:space="11" w:color="BCE8F1"/>
                  </w:divBdr>
                </w:div>
                <w:div w:id="1310550762">
                  <w:marLeft w:val="0"/>
                  <w:marRight w:val="0"/>
                  <w:marTop w:val="0"/>
                  <w:marBottom w:val="0"/>
                  <w:divBdr>
                    <w:top w:val="none" w:sz="0" w:space="0" w:color="auto"/>
                    <w:left w:val="none" w:sz="0" w:space="0" w:color="auto"/>
                    <w:bottom w:val="none" w:sz="0" w:space="0" w:color="auto"/>
                    <w:right w:val="none" w:sz="0" w:space="0" w:color="auto"/>
                  </w:divBdr>
                </w:div>
              </w:divsChild>
            </w:div>
            <w:div w:id="1593733835">
              <w:marLeft w:val="0"/>
              <w:marRight w:val="0"/>
              <w:marTop w:val="0"/>
              <w:marBottom w:val="300"/>
              <w:divBdr>
                <w:top w:val="single" w:sz="6" w:space="0" w:color="D6E9C6"/>
                <w:left w:val="single" w:sz="6" w:space="0" w:color="D6E9C6"/>
                <w:bottom w:val="single" w:sz="6" w:space="0" w:color="D6E9C6"/>
                <w:right w:val="single" w:sz="6" w:space="0" w:color="D6E9C6"/>
              </w:divBdr>
              <w:divsChild>
                <w:div w:id="257056835">
                  <w:marLeft w:val="0"/>
                  <w:marRight w:val="0"/>
                  <w:marTop w:val="0"/>
                  <w:marBottom w:val="0"/>
                  <w:divBdr>
                    <w:top w:val="none" w:sz="0" w:space="8" w:color="D6E9C6"/>
                    <w:left w:val="none" w:sz="0" w:space="11" w:color="D6E9C6"/>
                    <w:bottom w:val="single" w:sz="6" w:space="8" w:color="D6E9C6"/>
                    <w:right w:val="none" w:sz="0" w:space="11" w:color="D6E9C6"/>
                  </w:divBdr>
                </w:div>
                <w:div w:id="524485468">
                  <w:marLeft w:val="0"/>
                  <w:marRight w:val="0"/>
                  <w:marTop w:val="0"/>
                  <w:marBottom w:val="0"/>
                  <w:divBdr>
                    <w:top w:val="none" w:sz="0" w:space="0" w:color="auto"/>
                    <w:left w:val="none" w:sz="0" w:space="0" w:color="auto"/>
                    <w:bottom w:val="none" w:sz="0" w:space="0" w:color="auto"/>
                    <w:right w:val="none" w:sz="0" w:space="0" w:color="auto"/>
                  </w:divBdr>
                </w:div>
              </w:divsChild>
            </w:div>
            <w:div w:id="201752344">
              <w:marLeft w:val="0"/>
              <w:marRight w:val="0"/>
              <w:marTop w:val="0"/>
              <w:marBottom w:val="300"/>
              <w:divBdr>
                <w:top w:val="single" w:sz="6" w:space="0" w:color="EBCCD1"/>
                <w:left w:val="single" w:sz="6" w:space="0" w:color="EBCCD1"/>
                <w:bottom w:val="single" w:sz="6" w:space="0" w:color="EBCCD1"/>
                <w:right w:val="single" w:sz="6" w:space="0" w:color="EBCCD1"/>
              </w:divBdr>
              <w:divsChild>
                <w:div w:id="2029990703">
                  <w:marLeft w:val="0"/>
                  <w:marRight w:val="0"/>
                  <w:marTop w:val="0"/>
                  <w:marBottom w:val="0"/>
                  <w:divBdr>
                    <w:top w:val="none" w:sz="0" w:space="8" w:color="EBCCD1"/>
                    <w:left w:val="none" w:sz="0" w:space="11" w:color="EBCCD1"/>
                    <w:bottom w:val="single" w:sz="6" w:space="8" w:color="EBCCD1"/>
                    <w:right w:val="none" w:sz="0" w:space="11" w:color="EBCCD1"/>
                  </w:divBdr>
                </w:div>
                <w:div w:id="117040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091288">
      <w:bodyDiv w:val="1"/>
      <w:marLeft w:val="0"/>
      <w:marRight w:val="0"/>
      <w:marTop w:val="0"/>
      <w:marBottom w:val="0"/>
      <w:divBdr>
        <w:top w:val="none" w:sz="0" w:space="0" w:color="auto"/>
        <w:left w:val="none" w:sz="0" w:space="0" w:color="auto"/>
        <w:bottom w:val="none" w:sz="0" w:space="0" w:color="auto"/>
        <w:right w:val="none" w:sz="0" w:space="0" w:color="auto"/>
      </w:divBdr>
    </w:div>
    <w:div w:id="554119764">
      <w:bodyDiv w:val="1"/>
      <w:marLeft w:val="0"/>
      <w:marRight w:val="0"/>
      <w:marTop w:val="0"/>
      <w:marBottom w:val="0"/>
      <w:divBdr>
        <w:top w:val="none" w:sz="0" w:space="0" w:color="auto"/>
        <w:left w:val="none" w:sz="0" w:space="0" w:color="auto"/>
        <w:bottom w:val="none" w:sz="0" w:space="0" w:color="auto"/>
        <w:right w:val="none" w:sz="0" w:space="0" w:color="auto"/>
      </w:divBdr>
    </w:div>
    <w:div w:id="569271132">
      <w:bodyDiv w:val="1"/>
      <w:marLeft w:val="0"/>
      <w:marRight w:val="0"/>
      <w:marTop w:val="0"/>
      <w:marBottom w:val="0"/>
      <w:divBdr>
        <w:top w:val="none" w:sz="0" w:space="0" w:color="auto"/>
        <w:left w:val="none" w:sz="0" w:space="0" w:color="auto"/>
        <w:bottom w:val="none" w:sz="0" w:space="0" w:color="auto"/>
        <w:right w:val="none" w:sz="0" w:space="0" w:color="auto"/>
      </w:divBdr>
      <w:divsChild>
        <w:div w:id="722408142">
          <w:marLeft w:val="0"/>
          <w:marRight w:val="0"/>
          <w:marTop w:val="0"/>
          <w:marBottom w:val="150"/>
          <w:divBdr>
            <w:top w:val="none" w:sz="0" w:space="0" w:color="auto"/>
            <w:left w:val="none" w:sz="0" w:space="0" w:color="auto"/>
            <w:bottom w:val="none" w:sz="0" w:space="0" w:color="auto"/>
            <w:right w:val="none" w:sz="0" w:space="0" w:color="auto"/>
          </w:divBdr>
        </w:div>
        <w:div w:id="1721437166">
          <w:marLeft w:val="0"/>
          <w:marRight w:val="0"/>
          <w:marTop w:val="0"/>
          <w:marBottom w:val="0"/>
          <w:divBdr>
            <w:top w:val="none" w:sz="0" w:space="0" w:color="auto"/>
            <w:left w:val="none" w:sz="0" w:space="0" w:color="auto"/>
            <w:bottom w:val="none" w:sz="0" w:space="0" w:color="auto"/>
            <w:right w:val="none" w:sz="0" w:space="0" w:color="auto"/>
          </w:divBdr>
        </w:div>
      </w:divsChild>
    </w:div>
    <w:div w:id="607006620">
      <w:bodyDiv w:val="1"/>
      <w:marLeft w:val="0"/>
      <w:marRight w:val="0"/>
      <w:marTop w:val="0"/>
      <w:marBottom w:val="0"/>
      <w:divBdr>
        <w:top w:val="none" w:sz="0" w:space="0" w:color="auto"/>
        <w:left w:val="none" w:sz="0" w:space="0" w:color="auto"/>
        <w:bottom w:val="none" w:sz="0" w:space="0" w:color="auto"/>
        <w:right w:val="none" w:sz="0" w:space="0" w:color="auto"/>
      </w:divBdr>
    </w:div>
    <w:div w:id="617832588">
      <w:bodyDiv w:val="1"/>
      <w:marLeft w:val="0"/>
      <w:marRight w:val="0"/>
      <w:marTop w:val="0"/>
      <w:marBottom w:val="0"/>
      <w:divBdr>
        <w:top w:val="none" w:sz="0" w:space="0" w:color="auto"/>
        <w:left w:val="none" w:sz="0" w:space="0" w:color="auto"/>
        <w:bottom w:val="none" w:sz="0" w:space="0" w:color="auto"/>
        <w:right w:val="none" w:sz="0" w:space="0" w:color="auto"/>
      </w:divBdr>
    </w:div>
    <w:div w:id="667096860">
      <w:bodyDiv w:val="1"/>
      <w:marLeft w:val="0"/>
      <w:marRight w:val="0"/>
      <w:marTop w:val="0"/>
      <w:marBottom w:val="0"/>
      <w:divBdr>
        <w:top w:val="none" w:sz="0" w:space="0" w:color="auto"/>
        <w:left w:val="none" w:sz="0" w:space="0" w:color="auto"/>
        <w:bottom w:val="none" w:sz="0" w:space="0" w:color="auto"/>
        <w:right w:val="none" w:sz="0" w:space="0" w:color="auto"/>
      </w:divBdr>
    </w:div>
    <w:div w:id="739059755">
      <w:bodyDiv w:val="1"/>
      <w:marLeft w:val="0"/>
      <w:marRight w:val="0"/>
      <w:marTop w:val="0"/>
      <w:marBottom w:val="0"/>
      <w:divBdr>
        <w:top w:val="none" w:sz="0" w:space="0" w:color="auto"/>
        <w:left w:val="none" w:sz="0" w:space="0" w:color="auto"/>
        <w:bottom w:val="none" w:sz="0" w:space="0" w:color="auto"/>
        <w:right w:val="none" w:sz="0" w:space="0" w:color="auto"/>
      </w:divBdr>
    </w:div>
    <w:div w:id="740325623">
      <w:bodyDiv w:val="1"/>
      <w:marLeft w:val="0"/>
      <w:marRight w:val="0"/>
      <w:marTop w:val="0"/>
      <w:marBottom w:val="0"/>
      <w:divBdr>
        <w:top w:val="none" w:sz="0" w:space="0" w:color="auto"/>
        <w:left w:val="none" w:sz="0" w:space="0" w:color="auto"/>
        <w:bottom w:val="none" w:sz="0" w:space="0" w:color="auto"/>
        <w:right w:val="none" w:sz="0" w:space="0" w:color="auto"/>
      </w:divBdr>
    </w:div>
    <w:div w:id="742095928">
      <w:bodyDiv w:val="1"/>
      <w:marLeft w:val="0"/>
      <w:marRight w:val="0"/>
      <w:marTop w:val="0"/>
      <w:marBottom w:val="0"/>
      <w:divBdr>
        <w:top w:val="none" w:sz="0" w:space="0" w:color="auto"/>
        <w:left w:val="none" w:sz="0" w:space="0" w:color="auto"/>
        <w:bottom w:val="none" w:sz="0" w:space="0" w:color="auto"/>
        <w:right w:val="none" w:sz="0" w:space="0" w:color="auto"/>
      </w:divBdr>
    </w:div>
    <w:div w:id="752700721">
      <w:bodyDiv w:val="1"/>
      <w:marLeft w:val="0"/>
      <w:marRight w:val="0"/>
      <w:marTop w:val="0"/>
      <w:marBottom w:val="0"/>
      <w:divBdr>
        <w:top w:val="none" w:sz="0" w:space="0" w:color="auto"/>
        <w:left w:val="none" w:sz="0" w:space="0" w:color="auto"/>
        <w:bottom w:val="none" w:sz="0" w:space="0" w:color="auto"/>
        <w:right w:val="none" w:sz="0" w:space="0" w:color="auto"/>
      </w:divBdr>
      <w:divsChild>
        <w:div w:id="1788699649">
          <w:marLeft w:val="0"/>
          <w:marRight w:val="0"/>
          <w:marTop w:val="0"/>
          <w:marBottom w:val="300"/>
          <w:divBdr>
            <w:top w:val="none" w:sz="0" w:space="0" w:color="auto"/>
            <w:left w:val="none" w:sz="0" w:space="0" w:color="auto"/>
            <w:bottom w:val="none" w:sz="0" w:space="0" w:color="auto"/>
            <w:right w:val="none" w:sz="0" w:space="0" w:color="auto"/>
          </w:divBdr>
        </w:div>
        <w:div w:id="480344460">
          <w:marLeft w:val="0"/>
          <w:marRight w:val="0"/>
          <w:marTop w:val="0"/>
          <w:marBottom w:val="0"/>
          <w:divBdr>
            <w:top w:val="none" w:sz="0" w:space="0" w:color="auto"/>
            <w:left w:val="none" w:sz="0" w:space="0" w:color="auto"/>
            <w:bottom w:val="none" w:sz="0" w:space="0" w:color="auto"/>
            <w:right w:val="none" w:sz="0" w:space="0" w:color="auto"/>
          </w:divBdr>
          <w:divsChild>
            <w:div w:id="986276211">
              <w:marLeft w:val="0"/>
              <w:marRight w:val="0"/>
              <w:marTop w:val="0"/>
              <w:marBottom w:val="0"/>
              <w:divBdr>
                <w:top w:val="none" w:sz="0" w:space="0" w:color="auto"/>
                <w:left w:val="none" w:sz="0" w:space="0" w:color="auto"/>
                <w:bottom w:val="none" w:sz="0" w:space="0" w:color="auto"/>
                <w:right w:val="none" w:sz="0" w:space="0" w:color="auto"/>
              </w:divBdr>
              <w:divsChild>
                <w:div w:id="1258756820">
                  <w:marLeft w:val="0"/>
                  <w:marRight w:val="0"/>
                  <w:marTop w:val="0"/>
                  <w:marBottom w:val="0"/>
                  <w:divBdr>
                    <w:top w:val="none" w:sz="0" w:space="0" w:color="auto"/>
                    <w:left w:val="none" w:sz="0" w:space="0" w:color="auto"/>
                    <w:bottom w:val="none" w:sz="0" w:space="0" w:color="auto"/>
                    <w:right w:val="none" w:sz="0" w:space="0" w:color="auto"/>
                  </w:divBdr>
                  <w:divsChild>
                    <w:div w:id="251865594">
                      <w:marLeft w:val="0"/>
                      <w:marRight w:val="60"/>
                      <w:marTop w:val="0"/>
                      <w:marBottom w:val="0"/>
                      <w:divBdr>
                        <w:top w:val="none" w:sz="0" w:space="0" w:color="auto"/>
                        <w:left w:val="none" w:sz="0" w:space="0" w:color="auto"/>
                        <w:bottom w:val="none" w:sz="0" w:space="0" w:color="auto"/>
                        <w:right w:val="none" w:sz="0" w:space="0" w:color="auto"/>
                      </w:divBdr>
                    </w:div>
                    <w:div w:id="254361910">
                      <w:marLeft w:val="0"/>
                      <w:marRight w:val="0"/>
                      <w:marTop w:val="0"/>
                      <w:marBottom w:val="0"/>
                      <w:divBdr>
                        <w:top w:val="none" w:sz="0" w:space="0" w:color="auto"/>
                        <w:left w:val="none" w:sz="0" w:space="0" w:color="auto"/>
                        <w:bottom w:val="none" w:sz="0" w:space="0" w:color="auto"/>
                        <w:right w:val="none" w:sz="0" w:space="0" w:color="auto"/>
                      </w:divBdr>
                    </w:div>
                  </w:divsChild>
                </w:div>
                <w:div w:id="996497776">
                  <w:marLeft w:val="0"/>
                  <w:marRight w:val="0"/>
                  <w:marTop w:val="0"/>
                  <w:marBottom w:val="0"/>
                  <w:divBdr>
                    <w:top w:val="none" w:sz="0" w:space="0" w:color="auto"/>
                    <w:left w:val="none" w:sz="0" w:space="0" w:color="auto"/>
                    <w:bottom w:val="none" w:sz="0" w:space="0" w:color="auto"/>
                    <w:right w:val="none" w:sz="0" w:space="0" w:color="auto"/>
                  </w:divBdr>
                  <w:divsChild>
                    <w:div w:id="1212881390">
                      <w:marLeft w:val="0"/>
                      <w:marRight w:val="0"/>
                      <w:marTop w:val="0"/>
                      <w:marBottom w:val="0"/>
                      <w:divBdr>
                        <w:top w:val="none" w:sz="0" w:space="0" w:color="auto"/>
                        <w:left w:val="none" w:sz="0" w:space="0" w:color="auto"/>
                        <w:bottom w:val="none" w:sz="0" w:space="0" w:color="auto"/>
                        <w:right w:val="none" w:sz="0" w:space="0" w:color="auto"/>
                      </w:divBdr>
                    </w:div>
                    <w:div w:id="129324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9420614">
      <w:bodyDiv w:val="1"/>
      <w:marLeft w:val="0"/>
      <w:marRight w:val="0"/>
      <w:marTop w:val="0"/>
      <w:marBottom w:val="0"/>
      <w:divBdr>
        <w:top w:val="none" w:sz="0" w:space="0" w:color="auto"/>
        <w:left w:val="none" w:sz="0" w:space="0" w:color="auto"/>
        <w:bottom w:val="none" w:sz="0" w:space="0" w:color="auto"/>
        <w:right w:val="none" w:sz="0" w:space="0" w:color="auto"/>
      </w:divBdr>
    </w:div>
    <w:div w:id="83434724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56444940">
      <w:bodyDiv w:val="1"/>
      <w:marLeft w:val="0"/>
      <w:marRight w:val="0"/>
      <w:marTop w:val="0"/>
      <w:marBottom w:val="0"/>
      <w:divBdr>
        <w:top w:val="none" w:sz="0" w:space="0" w:color="auto"/>
        <w:left w:val="none" w:sz="0" w:space="0" w:color="auto"/>
        <w:bottom w:val="none" w:sz="0" w:space="0" w:color="auto"/>
        <w:right w:val="none" w:sz="0" w:space="0" w:color="auto"/>
      </w:divBdr>
    </w:div>
    <w:div w:id="1057238329">
      <w:bodyDiv w:val="1"/>
      <w:marLeft w:val="0"/>
      <w:marRight w:val="0"/>
      <w:marTop w:val="0"/>
      <w:marBottom w:val="0"/>
      <w:divBdr>
        <w:top w:val="none" w:sz="0" w:space="0" w:color="auto"/>
        <w:left w:val="none" w:sz="0" w:space="0" w:color="auto"/>
        <w:bottom w:val="none" w:sz="0" w:space="0" w:color="auto"/>
        <w:right w:val="none" w:sz="0" w:space="0" w:color="auto"/>
      </w:divBdr>
    </w:div>
    <w:div w:id="1081414499">
      <w:bodyDiv w:val="1"/>
      <w:marLeft w:val="0"/>
      <w:marRight w:val="0"/>
      <w:marTop w:val="0"/>
      <w:marBottom w:val="0"/>
      <w:divBdr>
        <w:top w:val="none" w:sz="0" w:space="0" w:color="auto"/>
        <w:left w:val="none" w:sz="0" w:space="0" w:color="auto"/>
        <w:bottom w:val="none" w:sz="0" w:space="0" w:color="auto"/>
        <w:right w:val="none" w:sz="0" w:space="0" w:color="auto"/>
      </w:divBdr>
    </w:div>
    <w:div w:id="1086659131">
      <w:bodyDiv w:val="1"/>
      <w:marLeft w:val="0"/>
      <w:marRight w:val="0"/>
      <w:marTop w:val="0"/>
      <w:marBottom w:val="0"/>
      <w:divBdr>
        <w:top w:val="none" w:sz="0" w:space="0" w:color="auto"/>
        <w:left w:val="none" w:sz="0" w:space="0" w:color="auto"/>
        <w:bottom w:val="none" w:sz="0" w:space="0" w:color="auto"/>
        <w:right w:val="none" w:sz="0" w:space="0" w:color="auto"/>
      </w:divBdr>
    </w:div>
    <w:div w:id="1100564348">
      <w:bodyDiv w:val="1"/>
      <w:marLeft w:val="0"/>
      <w:marRight w:val="0"/>
      <w:marTop w:val="0"/>
      <w:marBottom w:val="0"/>
      <w:divBdr>
        <w:top w:val="none" w:sz="0" w:space="0" w:color="auto"/>
        <w:left w:val="none" w:sz="0" w:space="0" w:color="auto"/>
        <w:bottom w:val="none" w:sz="0" w:space="0" w:color="auto"/>
        <w:right w:val="none" w:sz="0" w:space="0" w:color="auto"/>
      </w:divBdr>
      <w:divsChild>
        <w:div w:id="1988631875">
          <w:marLeft w:val="-225"/>
          <w:marRight w:val="-225"/>
          <w:marTop w:val="0"/>
          <w:marBottom w:val="0"/>
          <w:divBdr>
            <w:top w:val="none" w:sz="0" w:space="0" w:color="auto"/>
            <w:left w:val="none" w:sz="0" w:space="0" w:color="auto"/>
            <w:bottom w:val="none" w:sz="0" w:space="0" w:color="auto"/>
            <w:right w:val="none" w:sz="0" w:space="0" w:color="auto"/>
          </w:divBdr>
          <w:divsChild>
            <w:div w:id="117723458">
              <w:marLeft w:val="0"/>
              <w:marRight w:val="0"/>
              <w:marTop w:val="0"/>
              <w:marBottom w:val="0"/>
              <w:divBdr>
                <w:top w:val="none" w:sz="0" w:space="0" w:color="auto"/>
                <w:left w:val="none" w:sz="0" w:space="0" w:color="auto"/>
                <w:bottom w:val="none" w:sz="0" w:space="0" w:color="auto"/>
                <w:right w:val="none" w:sz="0" w:space="0" w:color="auto"/>
              </w:divBdr>
              <w:divsChild>
                <w:div w:id="784351410">
                  <w:marLeft w:val="0"/>
                  <w:marRight w:val="0"/>
                  <w:marTop w:val="0"/>
                  <w:marBottom w:val="0"/>
                  <w:divBdr>
                    <w:top w:val="single" w:sz="6" w:space="0" w:color="E0E0E0"/>
                    <w:left w:val="single" w:sz="6" w:space="0" w:color="E0E0E0"/>
                    <w:bottom w:val="single" w:sz="6" w:space="0" w:color="E0E0E0"/>
                    <w:right w:val="single" w:sz="6" w:space="0" w:color="E0E0E0"/>
                  </w:divBdr>
                  <w:divsChild>
                    <w:div w:id="561646627">
                      <w:marLeft w:val="0"/>
                      <w:marRight w:val="0"/>
                      <w:marTop w:val="0"/>
                      <w:marBottom w:val="0"/>
                      <w:divBdr>
                        <w:top w:val="none" w:sz="0" w:space="0" w:color="auto"/>
                        <w:left w:val="none" w:sz="0" w:space="0" w:color="auto"/>
                        <w:bottom w:val="none" w:sz="0" w:space="0" w:color="auto"/>
                        <w:right w:val="none" w:sz="0" w:space="0" w:color="auto"/>
                      </w:divBdr>
                    </w:div>
                    <w:div w:id="2022200480">
                      <w:marLeft w:val="0"/>
                      <w:marRight w:val="0"/>
                      <w:marTop w:val="0"/>
                      <w:marBottom w:val="0"/>
                      <w:divBdr>
                        <w:top w:val="none" w:sz="0" w:space="0" w:color="auto"/>
                        <w:left w:val="none" w:sz="0" w:space="0" w:color="auto"/>
                        <w:bottom w:val="none" w:sz="0" w:space="0" w:color="auto"/>
                        <w:right w:val="none" w:sz="0" w:space="0" w:color="auto"/>
                      </w:divBdr>
                    </w:div>
                  </w:divsChild>
                </w:div>
                <w:div w:id="80614722">
                  <w:marLeft w:val="0"/>
                  <w:marRight w:val="0"/>
                  <w:marTop w:val="0"/>
                  <w:marBottom w:val="0"/>
                  <w:divBdr>
                    <w:top w:val="single" w:sz="6" w:space="0" w:color="E0E0E0"/>
                    <w:left w:val="single" w:sz="6" w:space="0" w:color="E0E0E0"/>
                    <w:bottom w:val="single" w:sz="6" w:space="0" w:color="E0E0E0"/>
                    <w:right w:val="single" w:sz="6" w:space="0" w:color="E0E0E0"/>
                  </w:divBdr>
                  <w:divsChild>
                    <w:div w:id="1991054364">
                      <w:marLeft w:val="0"/>
                      <w:marRight w:val="0"/>
                      <w:marTop w:val="0"/>
                      <w:marBottom w:val="0"/>
                      <w:divBdr>
                        <w:top w:val="none" w:sz="0" w:space="0" w:color="auto"/>
                        <w:left w:val="none" w:sz="0" w:space="0" w:color="auto"/>
                        <w:bottom w:val="none" w:sz="0" w:space="0" w:color="auto"/>
                        <w:right w:val="none" w:sz="0" w:space="0" w:color="auto"/>
                      </w:divBdr>
                    </w:div>
                    <w:div w:id="784345755">
                      <w:marLeft w:val="0"/>
                      <w:marRight w:val="0"/>
                      <w:marTop w:val="0"/>
                      <w:marBottom w:val="0"/>
                      <w:divBdr>
                        <w:top w:val="none" w:sz="0" w:space="0" w:color="auto"/>
                        <w:left w:val="none" w:sz="0" w:space="0" w:color="auto"/>
                        <w:bottom w:val="none" w:sz="0" w:space="0" w:color="auto"/>
                        <w:right w:val="none" w:sz="0" w:space="0" w:color="auto"/>
                      </w:divBdr>
                    </w:div>
                  </w:divsChild>
                </w:div>
                <w:div w:id="438263381">
                  <w:marLeft w:val="0"/>
                  <w:marRight w:val="0"/>
                  <w:marTop w:val="0"/>
                  <w:marBottom w:val="0"/>
                  <w:divBdr>
                    <w:top w:val="single" w:sz="6" w:space="0" w:color="E0E0E0"/>
                    <w:left w:val="single" w:sz="6" w:space="0" w:color="E0E0E0"/>
                    <w:bottom w:val="single" w:sz="6" w:space="0" w:color="E0E0E0"/>
                    <w:right w:val="single" w:sz="6" w:space="0" w:color="E0E0E0"/>
                  </w:divBdr>
                  <w:divsChild>
                    <w:div w:id="421029189">
                      <w:marLeft w:val="0"/>
                      <w:marRight w:val="0"/>
                      <w:marTop w:val="0"/>
                      <w:marBottom w:val="0"/>
                      <w:divBdr>
                        <w:top w:val="none" w:sz="0" w:space="0" w:color="auto"/>
                        <w:left w:val="none" w:sz="0" w:space="0" w:color="auto"/>
                        <w:bottom w:val="none" w:sz="0" w:space="0" w:color="auto"/>
                        <w:right w:val="none" w:sz="0" w:space="0" w:color="auto"/>
                      </w:divBdr>
                    </w:div>
                    <w:div w:id="93228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737775">
          <w:marLeft w:val="-225"/>
          <w:marRight w:val="-225"/>
          <w:marTop w:val="0"/>
          <w:marBottom w:val="0"/>
          <w:divBdr>
            <w:top w:val="none" w:sz="0" w:space="0" w:color="auto"/>
            <w:left w:val="none" w:sz="0" w:space="0" w:color="auto"/>
            <w:bottom w:val="none" w:sz="0" w:space="0" w:color="auto"/>
            <w:right w:val="none" w:sz="0" w:space="0" w:color="auto"/>
          </w:divBdr>
          <w:divsChild>
            <w:div w:id="1598250598">
              <w:marLeft w:val="0"/>
              <w:marRight w:val="0"/>
              <w:marTop w:val="0"/>
              <w:marBottom w:val="0"/>
              <w:divBdr>
                <w:top w:val="none" w:sz="0" w:space="0" w:color="auto"/>
                <w:left w:val="none" w:sz="0" w:space="0" w:color="auto"/>
                <w:bottom w:val="none" w:sz="0" w:space="0" w:color="auto"/>
                <w:right w:val="none" w:sz="0" w:space="0" w:color="auto"/>
              </w:divBdr>
              <w:divsChild>
                <w:div w:id="468979355">
                  <w:marLeft w:val="0"/>
                  <w:marRight w:val="0"/>
                  <w:marTop w:val="0"/>
                  <w:marBottom w:val="0"/>
                  <w:divBdr>
                    <w:top w:val="single" w:sz="6" w:space="0" w:color="E0E0E0"/>
                    <w:left w:val="single" w:sz="6" w:space="0" w:color="E0E0E0"/>
                    <w:bottom w:val="single" w:sz="6" w:space="0" w:color="E0E0E0"/>
                    <w:right w:val="single" w:sz="6" w:space="0" w:color="E0E0E0"/>
                  </w:divBdr>
                  <w:divsChild>
                    <w:div w:id="31549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548508">
      <w:bodyDiv w:val="1"/>
      <w:marLeft w:val="0"/>
      <w:marRight w:val="0"/>
      <w:marTop w:val="0"/>
      <w:marBottom w:val="0"/>
      <w:divBdr>
        <w:top w:val="none" w:sz="0" w:space="0" w:color="auto"/>
        <w:left w:val="none" w:sz="0" w:space="0" w:color="auto"/>
        <w:bottom w:val="none" w:sz="0" w:space="0" w:color="auto"/>
        <w:right w:val="none" w:sz="0" w:space="0" w:color="auto"/>
      </w:divBdr>
    </w:div>
    <w:div w:id="1295911400">
      <w:bodyDiv w:val="1"/>
      <w:marLeft w:val="0"/>
      <w:marRight w:val="0"/>
      <w:marTop w:val="0"/>
      <w:marBottom w:val="0"/>
      <w:divBdr>
        <w:top w:val="none" w:sz="0" w:space="0" w:color="auto"/>
        <w:left w:val="none" w:sz="0" w:space="0" w:color="auto"/>
        <w:bottom w:val="none" w:sz="0" w:space="0" w:color="auto"/>
        <w:right w:val="none" w:sz="0" w:space="0" w:color="auto"/>
      </w:divBdr>
    </w:div>
    <w:div w:id="1323117168">
      <w:bodyDiv w:val="1"/>
      <w:marLeft w:val="0"/>
      <w:marRight w:val="0"/>
      <w:marTop w:val="0"/>
      <w:marBottom w:val="0"/>
      <w:divBdr>
        <w:top w:val="none" w:sz="0" w:space="0" w:color="auto"/>
        <w:left w:val="none" w:sz="0" w:space="0" w:color="auto"/>
        <w:bottom w:val="none" w:sz="0" w:space="0" w:color="auto"/>
        <w:right w:val="none" w:sz="0" w:space="0" w:color="auto"/>
      </w:divBdr>
    </w:div>
    <w:div w:id="1369256784">
      <w:bodyDiv w:val="1"/>
      <w:marLeft w:val="0"/>
      <w:marRight w:val="0"/>
      <w:marTop w:val="0"/>
      <w:marBottom w:val="0"/>
      <w:divBdr>
        <w:top w:val="none" w:sz="0" w:space="0" w:color="auto"/>
        <w:left w:val="none" w:sz="0" w:space="0" w:color="auto"/>
        <w:bottom w:val="none" w:sz="0" w:space="0" w:color="auto"/>
        <w:right w:val="none" w:sz="0" w:space="0" w:color="auto"/>
      </w:divBdr>
    </w:div>
    <w:div w:id="1384720701">
      <w:bodyDiv w:val="1"/>
      <w:marLeft w:val="0"/>
      <w:marRight w:val="0"/>
      <w:marTop w:val="0"/>
      <w:marBottom w:val="0"/>
      <w:divBdr>
        <w:top w:val="none" w:sz="0" w:space="0" w:color="auto"/>
        <w:left w:val="none" w:sz="0" w:space="0" w:color="auto"/>
        <w:bottom w:val="none" w:sz="0" w:space="0" w:color="auto"/>
        <w:right w:val="none" w:sz="0" w:space="0" w:color="auto"/>
      </w:divBdr>
      <w:divsChild>
        <w:div w:id="1288050773">
          <w:marLeft w:val="0"/>
          <w:marRight w:val="0"/>
          <w:marTop w:val="0"/>
          <w:marBottom w:val="0"/>
          <w:divBdr>
            <w:top w:val="single" w:sz="6" w:space="0" w:color="E0E0E0"/>
            <w:left w:val="single" w:sz="6" w:space="0" w:color="E0E0E0"/>
            <w:bottom w:val="single" w:sz="6" w:space="0" w:color="E0E0E0"/>
            <w:right w:val="single" w:sz="6" w:space="0" w:color="E0E0E0"/>
          </w:divBdr>
          <w:divsChild>
            <w:div w:id="1028408399">
              <w:marLeft w:val="0"/>
              <w:marRight w:val="0"/>
              <w:marTop w:val="0"/>
              <w:marBottom w:val="0"/>
              <w:divBdr>
                <w:top w:val="none" w:sz="0" w:space="0" w:color="auto"/>
                <w:left w:val="none" w:sz="0" w:space="0" w:color="auto"/>
                <w:bottom w:val="none" w:sz="0" w:space="0" w:color="auto"/>
                <w:right w:val="none" w:sz="0" w:space="0" w:color="auto"/>
              </w:divBdr>
            </w:div>
            <w:div w:id="1387031158">
              <w:marLeft w:val="0"/>
              <w:marRight w:val="0"/>
              <w:marTop w:val="0"/>
              <w:marBottom w:val="0"/>
              <w:divBdr>
                <w:top w:val="none" w:sz="0" w:space="0" w:color="auto"/>
                <w:left w:val="none" w:sz="0" w:space="0" w:color="auto"/>
                <w:bottom w:val="none" w:sz="0" w:space="0" w:color="auto"/>
                <w:right w:val="none" w:sz="0" w:space="0" w:color="auto"/>
              </w:divBdr>
            </w:div>
          </w:divsChild>
        </w:div>
        <w:div w:id="994340924">
          <w:marLeft w:val="0"/>
          <w:marRight w:val="0"/>
          <w:marTop w:val="0"/>
          <w:marBottom w:val="0"/>
          <w:divBdr>
            <w:top w:val="single" w:sz="6" w:space="0" w:color="E0E0E0"/>
            <w:left w:val="single" w:sz="6" w:space="0" w:color="E0E0E0"/>
            <w:bottom w:val="single" w:sz="6" w:space="0" w:color="E0E0E0"/>
            <w:right w:val="single" w:sz="6" w:space="0" w:color="E0E0E0"/>
          </w:divBdr>
          <w:divsChild>
            <w:div w:id="1912495209">
              <w:marLeft w:val="0"/>
              <w:marRight w:val="0"/>
              <w:marTop w:val="0"/>
              <w:marBottom w:val="0"/>
              <w:divBdr>
                <w:top w:val="none" w:sz="0" w:space="0" w:color="auto"/>
                <w:left w:val="none" w:sz="0" w:space="0" w:color="auto"/>
                <w:bottom w:val="none" w:sz="0" w:space="0" w:color="auto"/>
                <w:right w:val="none" w:sz="0" w:space="0" w:color="auto"/>
              </w:divBdr>
            </w:div>
            <w:div w:id="186223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1992">
      <w:bodyDiv w:val="1"/>
      <w:marLeft w:val="0"/>
      <w:marRight w:val="0"/>
      <w:marTop w:val="0"/>
      <w:marBottom w:val="0"/>
      <w:divBdr>
        <w:top w:val="none" w:sz="0" w:space="0" w:color="auto"/>
        <w:left w:val="none" w:sz="0" w:space="0" w:color="auto"/>
        <w:bottom w:val="none" w:sz="0" w:space="0" w:color="auto"/>
        <w:right w:val="none" w:sz="0" w:space="0" w:color="auto"/>
      </w:divBdr>
    </w:div>
    <w:div w:id="1480851976">
      <w:bodyDiv w:val="1"/>
      <w:marLeft w:val="0"/>
      <w:marRight w:val="0"/>
      <w:marTop w:val="0"/>
      <w:marBottom w:val="0"/>
      <w:divBdr>
        <w:top w:val="none" w:sz="0" w:space="0" w:color="auto"/>
        <w:left w:val="none" w:sz="0" w:space="0" w:color="auto"/>
        <w:bottom w:val="none" w:sz="0" w:space="0" w:color="auto"/>
        <w:right w:val="none" w:sz="0" w:space="0" w:color="auto"/>
      </w:divBdr>
    </w:div>
    <w:div w:id="1611082063">
      <w:bodyDiv w:val="1"/>
      <w:marLeft w:val="0"/>
      <w:marRight w:val="0"/>
      <w:marTop w:val="0"/>
      <w:marBottom w:val="0"/>
      <w:divBdr>
        <w:top w:val="none" w:sz="0" w:space="0" w:color="auto"/>
        <w:left w:val="none" w:sz="0" w:space="0" w:color="auto"/>
        <w:bottom w:val="none" w:sz="0" w:space="0" w:color="auto"/>
        <w:right w:val="none" w:sz="0" w:space="0" w:color="auto"/>
      </w:divBdr>
    </w:div>
    <w:div w:id="1637878805">
      <w:bodyDiv w:val="1"/>
      <w:marLeft w:val="0"/>
      <w:marRight w:val="0"/>
      <w:marTop w:val="0"/>
      <w:marBottom w:val="0"/>
      <w:divBdr>
        <w:top w:val="none" w:sz="0" w:space="0" w:color="auto"/>
        <w:left w:val="none" w:sz="0" w:space="0" w:color="auto"/>
        <w:bottom w:val="none" w:sz="0" w:space="0" w:color="auto"/>
        <w:right w:val="none" w:sz="0" w:space="0" w:color="auto"/>
      </w:divBdr>
    </w:div>
    <w:div w:id="1656639801">
      <w:bodyDiv w:val="1"/>
      <w:marLeft w:val="0"/>
      <w:marRight w:val="0"/>
      <w:marTop w:val="0"/>
      <w:marBottom w:val="0"/>
      <w:divBdr>
        <w:top w:val="none" w:sz="0" w:space="0" w:color="auto"/>
        <w:left w:val="none" w:sz="0" w:space="0" w:color="auto"/>
        <w:bottom w:val="none" w:sz="0" w:space="0" w:color="auto"/>
        <w:right w:val="none" w:sz="0" w:space="0" w:color="auto"/>
      </w:divBdr>
      <w:divsChild>
        <w:div w:id="1086730353">
          <w:marLeft w:val="0"/>
          <w:marRight w:val="0"/>
          <w:marTop w:val="0"/>
          <w:marBottom w:val="150"/>
          <w:divBdr>
            <w:top w:val="none" w:sz="0" w:space="0" w:color="auto"/>
            <w:left w:val="none" w:sz="0" w:space="0" w:color="auto"/>
            <w:bottom w:val="none" w:sz="0" w:space="0" w:color="auto"/>
            <w:right w:val="none" w:sz="0" w:space="0" w:color="auto"/>
          </w:divBdr>
        </w:div>
        <w:div w:id="144780020">
          <w:marLeft w:val="0"/>
          <w:marRight w:val="0"/>
          <w:marTop w:val="0"/>
          <w:marBottom w:val="0"/>
          <w:divBdr>
            <w:top w:val="none" w:sz="0" w:space="0" w:color="auto"/>
            <w:left w:val="none" w:sz="0" w:space="0" w:color="auto"/>
            <w:bottom w:val="none" w:sz="0" w:space="0" w:color="auto"/>
            <w:right w:val="none" w:sz="0" w:space="0" w:color="auto"/>
          </w:divBdr>
          <w:divsChild>
            <w:div w:id="1438719197">
              <w:marLeft w:val="-225"/>
              <w:marRight w:val="-225"/>
              <w:marTop w:val="0"/>
              <w:marBottom w:val="0"/>
              <w:divBdr>
                <w:top w:val="none" w:sz="0" w:space="0" w:color="auto"/>
                <w:left w:val="none" w:sz="0" w:space="0" w:color="auto"/>
                <w:bottom w:val="none" w:sz="0" w:space="0" w:color="auto"/>
                <w:right w:val="none" w:sz="0" w:space="0" w:color="auto"/>
              </w:divBdr>
              <w:divsChild>
                <w:div w:id="1160539664">
                  <w:marLeft w:val="0"/>
                  <w:marRight w:val="0"/>
                  <w:marTop w:val="0"/>
                  <w:marBottom w:val="0"/>
                  <w:divBdr>
                    <w:top w:val="none" w:sz="0" w:space="0" w:color="auto"/>
                    <w:left w:val="none" w:sz="0" w:space="0" w:color="auto"/>
                    <w:bottom w:val="none" w:sz="0" w:space="0" w:color="auto"/>
                    <w:right w:val="none" w:sz="0" w:space="0" w:color="auto"/>
                  </w:divBdr>
                </w:div>
                <w:div w:id="27644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047002">
      <w:bodyDiv w:val="1"/>
      <w:marLeft w:val="0"/>
      <w:marRight w:val="0"/>
      <w:marTop w:val="0"/>
      <w:marBottom w:val="0"/>
      <w:divBdr>
        <w:top w:val="none" w:sz="0" w:space="0" w:color="auto"/>
        <w:left w:val="none" w:sz="0" w:space="0" w:color="auto"/>
        <w:bottom w:val="none" w:sz="0" w:space="0" w:color="auto"/>
        <w:right w:val="none" w:sz="0" w:space="0" w:color="auto"/>
      </w:divBdr>
    </w:div>
    <w:div w:id="1679507224">
      <w:bodyDiv w:val="1"/>
      <w:marLeft w:val="0"/>
      <w:marRight w:val="0"/>
      <w:marTop w:val="0"/>
      <w:marBottom w:val="0"/>
      <w:divBdr>
        <w:top w:val="none" w:sz="0" w:space="0" w:color="auto"/>
        <w:left w:val="none" w:sz="0" w:space="0" w:color="auto"/>
        <w:bottom w:val="none" w:sz="0" w:space="0" w:color="auto"/>
        <w:right w:val="none" w:sz="0" w:space="0" w:color="auto"/>
      </w:divBdr>
    </w:div>
    <w:div w:id="1753774254">
      <w:bodyDiv w:val="1"/>
      <w:marLeft w:val="0"/>
      <w:marRight w:val="0"/>
      <w:marTop w:val="0"/>
      <w:marBottom w:val="0"/>
      <w:divBdr>
        <w:top w:val="none" w:sz="0" w:space="0" w:color="auto"/>
        <w:left w:val="none" w:sz="0" w:space="0" w:color="auto"/>
        <w:bottom w:val="none" w:sz="0" w:space="0" w:color="auto"/>
        <w:right w:val="none" w:sz="0" w:space="0" w:color="auto"/>
      </w:divBdr>
    </w:div>
    <w:div w:id="1789347482">
      <w:bodyDiv w:val="1"/>
      <w:marLeft w:val="0"/>
      <w:marRight w:val="0"/>
      <w:marTop w:val="0"/>
      <w:marBottom w:val="0"/>
      <w:divBdr>
        <w:top w:val="none" w:sz="0" w:space="0" w:color="auto"/>
        <w:left w:val="none" w:sz="0" w:space="0" w:color="auto"/>
        <w:bottom w:val="none" w:sz="0" w:space="0" w:color="auto"/>
        <w:right w:val="none" w:sz="0" w:space="0" w:color="auto"/>
      </w:divBdr>
      <w:divsChild>
        <w:div w:id="553540902">
          <w:marLeft w:val="0"/>
          <w:marRight w:val="0"/>
          <w:marTop w:val="0"/>
          <w:marBottom w:val="0"/>
          <w:divBdr>
            <w:top w:val="none" w:sz="0" w:space="0" w:color="auto"/>
            <w:left w:val="none" w:sz="0" w:space="0" w:color="auto"/>
            <w:bottom w:val="none" w:sz="0" w:space="0" w:color="auto"/>
            <w:right w:val="none" w:sz="0" w:space="0" w:color="auto"/>
          </w:divBdr>
          <w:divsChild>
            <w:div w:id="1862666878">
              <w:marLeft w:val="225"/>
              <w:marRight w:val="225"/>
              <w:marTop w:val="105"/>
              <w:marBottom w:val="105"/>
              <w:divBdr>
                <w:top w:val="none" w:sz="0" w:space="0" w:color="auto"/>
                <w:left w:val="none" w:sz="0" w:space="0" w:color="auto"/>
                <w:bottom w:val="none" w:sz="0" w:space="0" w:color="auto"/>
                <w:right w:val="none" w:sz="0" w:space="0" w:color="auto"/>
              </w:divBdr>
              <w:divsChild>
                <w:div w:id="125634817">
                  <w:marLeft w:val="0"/>
                  <w:marRight w:val="0"/>
                  <w:marTop w:val="0"/>
                  <w:marBottom w:val="0"/>
                  <w:divBdr>
                    <w:top w:val="none" w:sz="0" w:space="0" w:color="auto"/>
                    <w:left w:val="none" w:sz="0" w:space="0" w:color="auto"/>
                    <w:bottom w:val="none" w:sz="0" w:space="0" w:color="auto"/>
                    <w:right w:val="none" w:sz="0" w:space="0" w:color="auto"/>
                  </w:divBdr>
                  <w:divsChild>
                    <w:div w:id="135734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561519">
          <w:marLeft w:val="0"/>
          <w:marRight w:val="0"/>
          <w:marTop w:val="0"/>
          <w:marBottom w:val="0"/>
          <w:divBdr>
            <w:top w:val="none" w:sz="0" w:space="0" w:color="auto"/>
            <w:left w:val="none" w:sz="0" w:space="0" w:color="auto"/>
            <w:bottom w:val="none" w:sz="0" w:space="0" w:color="auto"/>
            <w:right w:val="none" w:sz="0" w:space="0" w:color="auto"/>
          </w:divBdr>
          <w:divsChild>
            <w:div w:id="2090347921">
              <w:marLeft w:val="0"/>
              <w:marRight w:val="0"/>
              <w:marTop w:val="0"/>
              <w:marBottom w:val="0"/>
              <w:divBdr>
                <w:top w:val="none" w:sz="0" w:space="0" w:color="auto"/>
                <w:left w:val="none" w:sz="0" w:space="0" w:color="auto"/>
                <w:bottom w:val="none" w:sz="0" w:space="0" w:color="auto"/>
                <w:right w:val="none" w:sz="0" w:space="0" w:color="auto"/>
              </w:divBdr>
              <w:divsChild>
                <w:div w:id="45259791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803113501">
      <w:bodyDiv w:val="1"/>
      <w:marLeft w:val="0"/>
      <w:marRight w:val="0"/>
      <w:marTop w:val="0"/>
      <w:marBottom w:val="0"/>
      <w:divBdr>
        <w:top w:val="none" w:sz="0" w:space="0" w:color="auto"/>
        <w:left w:val="none" w:sz="0" w:space="0" w:color="auto"/>
        <w:bottom w:val="none" w:sz="0" w:space="0" w:color="auto"/>
        <w:right w:val="none" w:sz="0" w:space="0" w:color="auto"/>
      </w:divBdr>
    </w:div>
    <w:div w:id="1824619624">
      <w:bodyDiv w:val="1"/>
      <w:marLeft w:val="0"/>
      <w:marRight w:val="0"/>
      <w:marTop w:val="0"/>
      <w:marBottom w:val="0"/>
      <w:divBdr>
        <w:top w:val="none" w:sz="0" w:space="0" w:color="auto"/>
        <w:left w:val="none" w:sz="0" w:space="0" w:color="auto"/>
        <w:bottom w:val="none" w:sz="0" w:space="0" w:color="auto"/>
        <w:right w:val="none" w:sz="0" w:space="0" w:color="auto"/>
      </w:divBdr>
    </w:div>
    <w:div w:id="1844393254">
      <w:bodyDiv w:val="1"/>
      <w:marLeft w:val="0"/>
      <w:marRight w:val="0"/>
      <w:marTop w:val="0"/>
      <w:marBottom w:val="0"/>
      <w:divBdr>
        <w:top w:val="none" w:sz="0" w:space="0" w:color="auto"/>
        <w:left w:val="none" w:sz="0" w:space="0" w:color="auto"/>
        <w:bottom w:val="none" w:sz="0" w:space="0" w:color="auto"/>
        <w:right w:val="none" w:sz="0" w:space="0" w:color="auto"/>
      </w:divBdr>
    </w:div>
    <w:div w:id="1854412662">
      <w:bodyDiv w:val="1"/>
      <w:marLeft w:val="0"/>
      <w:marRight w:val="0"/>
      <w:marTop w:val="0"/>
      <w:marBottom w:val="0"/>
      <w:divBdr>
        <w:top w:val="none" w:sz="0" w:space="0" w:color="auto"/>
        <w:left w:val="none" w:sz="0" w:space="0" w:color="auto"/>
        <w:bottom w:val="none" w:sz="0" w:space="0" w:color="auto"/>
        <w:right w:val="none" w:sz="0" w:space="0" w:color="auto"/>
      </w:divBdr>
    </w:div>
    <w:div w:id="1889949085">
      <w:bodyDiv w:val="1"/>
      <w:marLeft w:val="0"/>
      <w:marRight w:val="0"/>
      <w:marTop w:val="0"/>
      <w:marBottom w:val="0"/>
      <w:divBdr>
        <w:top w:val="none" w:sz="0" w:space="0" w:color="auto"/>
        <w:left w:val="none" w:sz="0" w:space="0" w:color="auto"/>
        <w:bottom w:val="none" w:sz="0" w:space="0" w:color="auto"/>
        <w:right w:val="none" w:sz="0" w:space="0" w:color="auto"/>
      </w:divBdr>
      <w:divsChild>
        <w:div w:id="215821969">
          <w:marLeft w:val="0"/>
          <w:marRight w:val="0"/>
          <w:marTop w:val="0"/>
          <w:marBottom w:val="150"/>
          <w:divBdr>
            <w:top w:val="none" w:sz="0" w:space="0" w:color="auto"/>
            <w:left w:val="none" w:sz="0" w:space="0" w:color="auto"/>
            <w:bottom w:val="none" w:sz="0" w:space="0" w:color="auto"/>
            <w:right w:val="none" w:sz="0" w:space="0" w:color="auto"/>
          </w:divBdr>
        </w:div>
        <w:div w:id="462045598">
          <w:marLeft w:val="0"/>
          <w:marRight w:val="0"/>
          <w:marTop w:val="0"/>
          <w:marBottom w:val="0"/>
          <w:divBdr>
            <w:top w:val="none" w:sz="0" w:space="0" w:color="auto"/>
            <w:left w:val="none" w:sz="0" w:space="0" w:color="auto"/>
            <w:bottom w:val="none" w:sz="0" w:space="0" w:color="auto"/>
            <w:right w:val="none" w:sz="0" w:space="0" w:color="auto"/>
          </w:divBdr>
          <w:divsChild>
            <w:div w:id="213898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46178">
      <w:bodyDiv w:val="1"/>
      <w:marLeft w:val="0"/>
      <w:marRight w:val="0"/>
      <w:marTop w:val="0"/>
      <w:marBottom w:val="0"/>
      <w:divBdr>
        <w:top w:val="none" w:sz="0" w:space="0" w:color="auto"/>
        <w:left w:val="none" w:sz="0" w:space="0" w:color="auto"/>
        <w:bottom w:val="none" w:sz="0" w:space="0" w:color="auto"/>
        <w:right w:val="none" w:sz="0" w:space="0" w:color="auto"/>
      </w:divBdr>
    </w:div>
    <w:div w:id="1975138117">
      <w:bodyDiv w:val="1"/>
      <w:marLeft w:val="0"/>
      <w:marRight w:val="0"/>
      <w:marTop w:val="0"/>
      <w:marBottom w:val="0"/>
      <w:divBdr>
        <w:top w:val="none" w:sz="0" w:space="0" w:color="auto"/>
        <w:left w:val="none" w:sz="0" w:space="0" w:color="auto"/>
        <w:bottom w:val="none" w:sz="0" w:space="0" w:color="auto"/>
        <w:right w:val="none" w:sz="0" w:space="0" w:color="auto"/>
      </w:divBdr>
      <w:divsChild>
        <w:div w:id="181356301">
          <w:marLeft w:val="0"/>
          <w:marRight w:val="0"/>
          <w:marTop w:val="0"/>
          <w:marBottom w:val="150"/>
          <w:divBdr>
            <w:top w:val="none" w:sz="0" w:space="0" w:color="auto"/>
            <w:left w:val="none" w:sz="0" w:space="0" w:color="auto"/>
            <w:bottom w:val="none" w:sz="0" w:space="0" w:color="auto"/>
            <w:right w:val="none" w:sz="0" w:space="0" w:color="auto"/>
          </w:divBdr>
        </w:div>
        <w:div w:id="1207991291">
          <w:marLeft w:val="0"/>
          <w:marRight w:val="0"/>
          <w:marTop w:val="0"/>
          <w:marBottom w:val="0"/>
          <w:divBdr>
            <w:top w:val="none" w:sz="0" w:space="0" w:color="auto"/>
            <w:left w:val="none" w:sz="0" w:space="0" w:color="auto"/>
            <w:bottom w:val="none" w:sz="0" w:space="0" w:color="auto"/>
            <w:right w:val="none" w:sz="0" w:space="0" w:color="auto"/>
          </w:divBdr>
          <w:divsChild>
            <w:div w:id="336231743">
              <w:marLeft w:val="0"/>
              <w:marRight w:val="0"/>
              <w:marTop w:val="0"/>
              <w:marBottom w:val="300"/>
              <w:divBdr>
                <w:top w:val="single" w:sz="6" w:space="0" w:color="BCE8F1"/>
                <w:left w:val="single" w:sz="6" w:space="0" w:color="BCE8F1"/>
                <w:bottom w:val="single" w:sz="6" w:space="0" w:color="BCE8F1"/>
                <w:right w:val="single" w:sz="6" w:space="0" w:color="BCE8F1"/>
              </w:divBdr>
              <w:divsChild>
                <w:div w:id="1464932845">
                  <w:marLeft w:val="0"/>
                  <w:marRight w:val="0"/>
                  <w:marTop w:val="0"/>
                  <w:marBottom w:val="0"/>
                  <w:divBdr>
                    <w:top w:val="none" w:sz="0" w:space="8" w:color="BCE8F1"/>
                    <w:left w:val="none" w:sz="0" w:space="11" w:color="BCE8F1"/>
                    <w:bottom w:val="single" w:sz="6" w:space="8" w:color="BCE8F1"/>
                    <w:right w:val="none" w:sz="0" w:space="11" w:color="BCE8F1"/>
                  </w:divBdr>
                </w:div>
                <w:div w:id="478807945">
                  <w:marLeft w:val="0"/>
                  <w:marRight w:val="0"/>
                  <w:marTop w:val="0"/>
                  <w:marBottom w:val="0"/>
                  <w:divBdr>
                    <w:top w:val="none" w:sz="0" w:space="0" w:color="auto"/>
                    <w:left w:val="none" w:sz="0" w:space="0" w:color="auto"/>
                    <w:bottom w:val="none" w:sz="0" w:space="0" w:color="auto"/>
                    <w:right w:val="none" w:sz="0" w:space="0" w:color="auto"/>
                  </w:divBdr>
                </w:div>
              </w:divsChild>
            </w:div>
            <w:div w:id="79648033">
              <w:marLeft w:val="0"/>
              <w:marRight w:val="0"/>
              <w:marTop w:val="0"/>
              <w:marBottom w:val="300"/>
              <w:divBdr>
                <w:top w:val="single" w:sz="6" w:space="0" w:color="D6E9C6"/>
                <w:left w:val="single" w:sz="6" w:space="0" w:color="D6E9C6"/>
                <w:bottom w:val="single" w:sz="6" w:space="0" w:color="D6E9C6"/>
                <w:right w:val="single" w:sz="6" w:space="0" w:color="D6E9C6"/>
              </w:divBdr>
              <w:divsChild>
                <w:div w:id="2078896773">
                  <w:marLeft w:val="0"/>
                  <w:marRight w:val="0"/>
                  <w:marTop w:val="0"/>
                  <w:marBottom w:val="0"/>
                  <w:divBdr>
                    <w:top w:val="none" w:sz="0" w:space="8" w:color="D6E9C6"/>
                    <w:left w:val="none" w:sz="0" w:space="11" w:color="D6E9C6"/>
                    <w:bottom w:val="single" w:sz="6" w:space="8" w:color="D6E9C6"/>
                    <w:right w:val="none" w:sz="0" w:space="11" w:color="D6E9C6"/>
                  </w:divBdr>
                </w:div>
                <w:div w:id="127209393">
                  <w:marLeft w:val="0"/>
                  <w:marRight w:val="0"/>
                  <w:marTop w:val="0"/>
                  <w:marBottom w:val="0"/>
                  <w:divBdr>
                    <w:top w:val="none" w:sz="0" w:space="0" w:color="auto"/>
                    <w:left w:val="none" w:sz="0" w:space="0" w:color="auto"/>
                    <w:bottom w:val="none" w:sz="0" w:space="0" w:color="auto"/>
                    <w:right w:val="none" w:sz="0" w:space="0" w:color="auto"/>
                  </w:divBdr>
                </w:div>
              </w:divsChild>
            </w:div>
            <w:div w:id="479272897">
              <w:marLeft w:val="0"/>
              <w:marRight w:val="0"/>
              <w:marTop w:val="0"/>
              <w:marBottom w:val="300"/>
              <w:divBdr>
                <w:top w:val="single" w:sz="6" w:space="0" w:color="EBCCD1"/>
                <w:left w:val="single" w:sz="6" w:space="0" w:color="EBCCD1"/>
                <w:bottom w:val="single" w:sz="6" w:space="0" w:color="EBCCD1"/>
                <w:right w:val="single" w:sz="6" w:space="0" w:color="EBCCD1"/>
              </w:divBdr>
              <w:divsChild>
                <w:div w:id="83763976">
                  <w:marLeft w:val="0"/>
                  <w:marRight w:val="0"/>
                  <w:marTop w:val="0"/>
                  <w:marBottom w:val="0"/>
                  <w:divBdr>
                    <w:top w:val="none" w:sz="0" w:space="8" w:color="EBCCD1"/>
                    <w:left w:val="none" w:sz="0" w:space="11" w:color="EBCCD1"/>
                    <w:bottom w:val="single" w:sz="6" w:space="8" w:color="EBCCD1"/>
                    <w:right w:val="none" w:sz="0" w:space="11" w:color="EBCCD1"/>
                  </w:divBdr>
                </w:div>
                <w:div w:id="34317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219702">
      <w:bodyDiv w:val="1"/>
      <w:marLeft w:val="0"/>
      <w:marRight w:val="0"/>
      <w:marTop w:val="0"/>
      <w:marBottom w:val="0"/>
      <w:divBdr>
        <w:top w:val="none" w:sz="0" w:space="0" w:color="auto"/>
        <w:left w:val="none" w:sz="0" w:space="0" w:color="auto"/>
        <w:bottom w:val="none" w:sz="0" w:space="0" w:color="auto"/>
        <w:right w:val="none" w:sz="0" w:space="0" w:color="auto"/>
      </w:divBdr>
    </w:div>
    <w:div w:id="1994292053">
      <w:bodyDiv w:val="1"/>
      <w:marLeft w:val="0"/>
      <w:marRight w:val="0"/>
      <w:marTop w:val="0"/>
      <w:marBottom w:val="0"/>
      <w:divBdr>
        <w:top w:val="none" w:sz="0" w:space="0" w:color="auto"/>
        <w:left w:val="none" w:sz="0" w:space="0" w:color="auto"/>
        <w:bottom w:val="none" w:sz="0" w:space="0" w:color="auto"/>
        <w:right w:val="none" w:sz="0" w:space="0" w:color="auto"/>
      </w:divBdr>
    </w:div>
    <w:div w:id="2010719337">
      <w:bodyDiv w:val="1"/>
      <w:marLeft w:val="0"/>
      <w:marRight w:val="0"/>
      <w:marTop w:val="0"/>
      <w:marBottom w:val="0"/>
      <w:divBdr>
        <w:top w:val="none" w:sz="0" w:space="0" w:color="auto"/>
        <w:left w:val="none" w:sz="0" w:space="0" w:color="auto"/>
        <w:bottom w:val="none" w:sz="0" w:space="0" w:color="auto"/>
        <w:right w:val="none" w:sz="0" w:space="0" w:color="auto"/>
      </w:divBdr>
    </w:div>
    <w:div w:id="2039233920">
      <w:bodyDiv w:val="1"/>
      <w:marLeft w:val="0"/>
      <w:marRight w:val="0"/>
      <w:marTop w:val="0"/>
      <w:marBottom w:val="0"/>
      <w:divBdr>
        <w:top w:val="none" w:sz="0" w:space="0" w:color="auto"/>
        <w:left w:val="none" w:sz="0" w:space="0" w:color="auto"/>
        <w:bottom w:val="none" w:sz="0" w:space="0" w:color="auto"/>
        <w:right w:val="none" w:sz="0" w:space="0" w:color="auto"/>
      </w:divBdr>
    </w:div>
    <w:div w:id="2060977403">
      <w:bodyDiv w:val="1"/>
      <w:marLeft w:val="0"/>
      <w:marRight w:val="0"/>
      <w:marTop w:val="0"/>
      <w:marBottom w:val="0"/>
      <w:divBdr>
        <w:top w:val="none" w:sz="0" w:space="0" w:color="auto"/>
        <w:left w:val="none" w:sz="0" w:space="0" w:color="auto"/>
        <w:bottom w:val="none" w:sz="0" w:space="0" w:color="auto"/>
        <w:right w:val="none" w:sz="0" w:space="0" w:color="auto"/>
      </w:divBdr>
      <w:divsChild>
        <w:div w:id="520096646">
          <w:marLeft w:val="0"/>
          <w:marRight w:val="0"/>
          <w:marTop w:val="0"/>
          <w:marBottom w:val="150"/>
          <w:divBdr>
            <w:top w:val="none" w:sz="0" w:space="0" w:color="auto"/>
            <w:left w:val="none" w:sz="0" w:space="0" w:color="auto"/>
            <w:bottom w:val="none" w:sz="0" w:space="0" w:color="auto"/>
            <w:right w:val="none" w:sz="0" w:space="0" w:color="auto"/>
          </w:divBdr>
        </w:div>
        <w:div w:id="122312810">
          <w:marLeft w:val="0"/>
          <w:marRight w:val="0"/>
          <w:marTop w:val="0"/>
          <w:marBottom w:val="0"/>
          <w:divBdr>
            <w:top w:val="none" w:sz="0" w:space="0" w:color="auto"/>
            <w:left w:val="none" w:sz="0" w:space="0" w:color="auto"/>
            <w:bottom w:val="none" w:sz="0" w:space="0" w:color="auto"/>
            <w:right w:val="none" w:sz="0" w:space="0" w:color="auto"/>
          </w:divBdr>
          <w:divsChild>
            <w:div w:id="301160026">
              <w:marLeft w:val="0"/>
              <w:marRight w:val="0"/>
              <w:marTop w:val="0"/>
              <w:marBottom w:val="300"/>
              <w:divBdr>
                <w:top w:val="single" w:sz="6" w:space="0" w:color="BCE8F1"/>
                <w:left w:val="single" w:sz="6" w:space="0" w:color="BCE8F1"/>
                <w:bottom w:val="single" w:sz="6" w:space="0" w:color="BCE8F1"/>
                <w:right w:val="single" w:sz="6" w:space="0" w:color="BCE8F1"/>
              </w:divBdr>
              <w:divsChild>
                <w:div w:id="547569092">
                  <w:marLeft w:val="0"/>
                  <w:marRight w:val="0"/>
                  <w:marTop w:val="0"/>
                  <w:marBottom w:val="0"/>
                  <w:divBdr>
                    <w:top w:val="none" w:sz="0" w:space="8" w:color="BCE8F1"/>
                    <w:left w:val="none" w:sz="0" w:space="11" w:color="BCE8F1"/>
                    <w:bottom w:val="single" w:sz="6" w:space="8" w:color="BCE8F1"/>
                    <w:right w:val="none" w:sz="0" w:space="11" w:color="BCE8F1"/>
                  </w:divBdr>
                </w:div>
                <w:div w:id="454176491">
                  <w:marLeft w:val="0"/>
                  <w:marRight w:val="0"/>
                  <w:marTop w:val="0"/>
                  <w:marBottom w:val="0"/>
                  <w:divBdr>
                    <w:top w:val="none" w:sz="0" w:space="0" w:color="auto"/>
                    <w:left w:val="none" w:sz="0" w:space="0" w:color="auto"/>
                    <w:bottom w:val="none" w:sz="0" w:space="0" w:color="auto"/>
                    <w:right w:val="none" w:sz="0" w:space="0" w:color="auto"/>
                  </w:divBdr>
                </w:div>
              </w:divsChild>
            </w:div>
            <w:div w:id="1842235946">
              <w:marLeft w:val="0"/>
              <w:marRight w:val="0"/>
              <w:marTop w:val="0"/>
              <w:marBottom w:val="300"/>
              <w:divBdr>
                <w:top w:val="single" w:sz="6" w:space="0" w:color="D6E9C6"/>
                <w:left w:val="single" w:sz="6" w:space="0" w:color="D6E9C6"/>
                <w:bottom w:val="single" w:sz="6" w:space="0" w:color="D6E9C6"/>
                <w:right w:val="single" w:sz="6" w:space="0" w:color="D6E9C6"/>
              </w:divBdr>
              <w:divsChild>
                <w:div w:id="1785732229">
                  <w:marLeft w:val="0"/>
                  <w:marRight w:val="0"/>
                  <w:marTop w:val="0"/>
                  <w:marBottom w:val="0"/>
                  <w:divBdr>
                    <w:top w:val="none" w:sz="0" w:space="8" w:color="D6E9C6"/>
                    <w:left w:val="none" w:sz="0" w:space="11" w:color="D6E9C6"/>
                    <w:bottom w:val="single" w:sz="6" w:space="8" w:color="D6E9C6"/>
                    <w:right w:val="none" w:sz="0" w:space="11" w:color="D6E9C6"/>
                  </w:divBdr>
                </w:div>
                <w:div w:id="109978329">
                  <w:marLeft w:val="0"/>
                  <w:marRight w:val="0"/>
                  <w:marTop w:val="0"/>
                  <w:marBottom w:val="0"/>
                  <w:divBdr>
                    <w:top w:val="none" w:sz="0" w:space="0" w:color="auto"/>
                    <w:left w:val="none" w:sz="0" w:space="0" w:color="auto"/>
                    <w:bottom w:val="none" w:sz="0" w:space="0" w:color="auto"/>
                    <w:right w:val="none" w:sz="0" w:space="0" w:color="auto"/>
                  </w:divBdr>
                </w:div>
              </w:divsChild>
            </w:div>
            <w:div w:id="867915772">
              <w:marLeft w:val="0"/>
              <w:marRight w:val="0"/>
              <w:marTop w:val="0"/>
              <w:marBottom w:val="300"/>
              <w:divBdr>
                <w:top w:val="single" w:sz="6" w:space="0" w:color="EBCCD1"/>
                <w:left w:val="single" w:sz="6" w:space="0" w:color="EBCCD1"/>
                <w:bottom w:val="single" w:sz="6" w:space="0" w:color="EBCCD1"/>
                <w:right w:val="single" w:sz="6" w:space="0" w:color="EBCCD1"/>
              </w:divBdr>
              <w:divsChild>
                <w:div w:id="1150944110">
                  <w:marLeft w:val="0"/>
                  <w:marRight w:val="0"/>
                  <w:marTop w:val="0"/>
                  <w:marBottom w:val="0"/>
                  <w:divBdr>
                    <w:top w:val="none" w:sz="0" w:space="8" w:color="EBCCD1"/>
                    <w:left w:val="none" w:sz="0" w:space="11" w:color="EBCCD1"/>
                    <w:bottom w:val="single" w:sz="6" w:space="8" w:color="EBCCD1"/>
                    <w:right w:val="none" w:sz="0" w:space="11" w:color="EBCCD1"/>
                  </w:divBdr>
                </w:div>
                <w:div w:id="48682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373057">
      <w:bodyDiv w:val="1"/>
      <w:marLeft w:val="0"/>
      <w:marRight w:val="0"/>
      <w:marTop w:val="0"/>
      <w:marBottom w:val="0"/>
      <w:divBdr>
        <w:top w:val="none" w:sz="0" w:space="0" w:color="auto"/>
        <w:left w:val="none" w:sz="0" w:space="0" w:color="auto"/>
        <w:bottom w:val="none" w:sz="0" w:space="0" w:color="auto"/>
        <w:right w:val="none" w:sz="0" w:space="0" w:color="auto"/>
      </w:divBdr>
      <w:divsChild>
        <w:div w:id="1519537841">
          <w:marLeft w:val="-225"/>
          <w:marRight w:val="-225"/>
          <w:marTop w:val="0"/>
          <w:marBottom w:val="0"/>
          <w:divBdr>
            <w:top w:val="none" w:sz="0" w:space="0" w:color="auto"/>
            <w:left w:val="none" w:sz="0" w:space="0" w:color="auto"/>
            <w:bottom w:val="none" w:sz="0" w:space="0" w:color="auto"/>
            <w:right w:val="none" w:sz="0" w:space="0" w:color="auto"/>
          </w:divBdr>
          <w:divsChild>
            <w:div w:id="311643998">
              <w:marLeft w:val="0"/>
              <w:marRight w:val="0"/>
              <w:marTop w:val="0"/>
              <w:marBottom w:val="0"/>
              <w:divBdr>
                <w:top w:val="none" w:sz="0" w:space="0" w:color="auto"/>
                <w:left w:val="none" w:sz="0" w:space="0" w:color="auto"/>
                <w:bottom w:val="none" w:sz="0" w:space="0" w:color="auto"/>
                <w:right w:val="none" w:sz="0" w:space="0" w:color="auto"/>
              </w:divBdr>
              <w:divsChild>
                <w:div w:id="792940406">
                  <w:marLeft w:val="0"/>
                  <w:marRight w:val="0"/>
                  <w:marTop w:val="0"/>
                  <w:marBottom w:val="0"/>
                  <w:divBdr>
                    <w:top w:val="none" w:sz="0" w:space="0" w:color="auto"/>
                    <w:left w:val="none" w:sz="0" w:space="0" w:color="auto"/>
                    <w:bottom w:val="none" w:sz="0" w:space="0" w:color="auto"/>
                    <w:right w:val="none" w:sz="0" w:space="0" w:color="auto"/>
                  </w:divBdr>
                  <w:divsChild>
                    <w:div w:id="98508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806372">
      <w:bodyDiv w:val="1"/>
      <w:marLeft w:val="0"/>
      <w:marRight w:val="0"/>
      <w:marTop w:val="0"/>
      <w:marBottom w:val="0"/>
      <w:divBdr>
        <w:top w:val="none" w:sz="0" w:space="0" w:color="auto"/>
        <w:left w:val="none" w:sz="0" w:space="0" w:color="auto"/>
        <w:bottom w:val="none" w:sz="0" w:space="0" w:color="auto"/>
        <w:right w:val="none" w:sz="0" w:space="0" w:color="auto"/>
      </w:divBdr>
      <w:divsChild>
        <w:div w:id="577786053">
          <w:marLeft w:val="0"/>
          <w:marRight w:val="0"/>
          <w:marTop w:val="0"/>
          <w:marBottom w:val="0"/>
          <w:divBdr>
            <w:top w:val="none" w:sz="0" w:space="0" w:color="auto"/>
            <w:left w:val="none" w:sz="0" w:space="0" w:color="auto"/>
            <w:bottom w:val="none" w:sz="0" w:space="0" w:color="auto"/>
            <w:right w:val="none" w:sz="0" w:space="0" w:color="auto"/>
          </w:divBdr>
        </w:div>
        <w:div w:id="934289984">
          <w:marLeft w:val="0"/>
          <w:marRight w:val="0"/>
          <w:marTop w:val="0"/>
          <w:marBottom w:val="0"/>
          <w:divBdr>
            <w:top w:val="none" w:sz="0" w:space="0" w:color="auto"/>
            <w:left w:val="none" w:sz="0" w:space="0" w:color="auto"/>
            <w:bottom w:val="none" w:sz="0" w:space="0" w:color="auto"/>
            <w:right w:val="none" w:sz="0" w:space="0" w:color="auto"/>
          </w:divBdr>
          <w:divsChild>
            <w:div w:id="1848322633">
              <w:marLeft w:val="-225"/>
              <w:marRight w:val="-225"/>
              <w:marTop w:val="0"/>
              <w:marBottom w:val="0"/>
              <w:divBdr>
                <w:top w:val="none" w:sz="0" w:space="0" w:color="auto"/>
                <w:left w:val="none" w:sz="0" w:space="0" w:color="auto"/>
                <w:bottom w:val="none" w:sz="0" w:space="0" w:color="auto"/>
                <w:right w:val="none" w:sz="0" w:space="0" w:color="auto"/>
              </w:divBdr>
              <w:divsChild>
                <w:div w:id="697894411">
                  <w:marLeft w:val="0"/>
                  <w:marRight w:val="0"/>
                  <w:marTop w:val="0"/>
                  <w:marBottom w:val="0"/>
                  <w:divBdr>
                    <w:top w:val="none" w:sz="0" w:space="0" w:color="auto"/>
                    <w:left w:val="none" w:sz="0" w:space="0" w:color="auto"/>
                    <w:bottom w:val="none" w:sz="0" w:space="0" w:color="auto"/>
                    <w:right w:val="none" w:sz="0" w:space="0" w:color="auto"/>
                  </w:divBdr>
                  <w:divsChild>
                    <w:div w:id="1540899766">
                      <w:marLeft w:val="0"/>
                      <w:marRight w:val="0"/>
                      <w:marTop w:val="0"/>
                      <w:marBottom w:val="0"/>
                      <w:divBdr>
                        <w:top w:val="none" w:sz="0" w:space="0" w:color="auto"/>
                        <w:left w:val="none" w:sz="0" w:space="0" w:color="auto"/>
                        <w:bottom w:val="none" w:sz="0" w:space="0" w:color="auto"/>
                        <w:right w:val="none" w:sz="0" w:space="0" w:color="auto"/>
                      </w:divBdr>
                      <w:divsChild>
                        <w:div w:id="748119976">
                          <w:marLeft w:val="0"/>
                          <w:marRight w:val="0"/>
                          <w:marTop w:val="0"/>
                          <w:marBottom w:val="150"/>
                          <w:divBdr>
                            <w:top w:val="none" w:sz="0" w:space="0" w:color="auto"/>
                            <w:left w:val="none" w:sz="0" w:space="0" w:color="auto"/>
                            <w:bottom w:val="none" w:sz="0" w:space="0" w:color="auto"/>
                            <w:right w:val="none" w:sz="0" w:space="0" w:color="auto"/>
                          </w:divBdr>
                        </w:div>
                        <w:div w:id="1485971951">
                          <w:marLeft w:val="0"/>
                          <w:marRight w:val="0"/>
                          <w:marTop w:val="0"/>
                          <w:marBottom w:val="0"/>
                          <w:divBdr>
                            <w:top w:val="none" w:sz="0" w:space="0" w:color="auto"/>
                            <w:left w:val="none" w:sz="0" w:space="0" w:color="auto"/>
                            <w:bottom w:val="none" w:sz="0" w:space="0" w:color="auto"/>
                            <w:right w:val="none" w:sz="0" w:space="0" w:color="auto"/>
                          </w:divBdr>
                          <w:divsChild>
                            <w:div w:id="1488745210">
                              <w:marLeft w:val="-225"/>
                              <w:marRight w:val="-225"/>
                              <w:marTop w:val="0"/>
                              <w:marBottom w:val="0"/>
                              <w:divBdr>
                                <w:top w:val="none" w:sz="0" w:space="0" w:color="auto"/>
                                <w:left w:val="none" w:sz="0" w:space="0" w:color="auto"/>
                                <w:bottom w:val="none" w:sz="0" w:space="0" w:color="auto"/>
                                <w:right w:val="none" w:sz="0" w:space="0" w:color="auto"/>
                              </w:divBdr>
                              <w:divsChild>
                                <w:div w:id="781805240">
                                  <w:marLeft w:val="0"/>
                                  <w:marRight w:val="0"/>
                                  <w:marTop w:val="0"/>
                                  <w:marBottom w:val="0"/>
                                  <w:divBdr>
                                    <w:top w:val="none" w:sz="0" w:space="0" w:color="auto"/>
                                    <w:left w:val="none" w:sz="0" w:space="0" w:color="auto"/>
                                    <w:bottom w:val="none" w:sz="0" w:space="0" w:color="auto"/>
                                    <w:right w:val="none" w:sz="0" w:space="0" w:color="auto"/>
                                  </w:divBdr>
                                  <w:divsChild>
                                    <w:div w:id="2000964694">
                                      <w:marLeft w:val="0"/>
                                      <w:marRight w:val="0"/>
                                      <w:marTop w:val="0"/>
                                      <w:marBottom w:val="300"/>
                                      <w:divBdr>
                                        <w:top w:val="single" w:sz="6" w:space="7" w:color="E3E3E3"/>
                                        <w:left w:val="single" w:sz="6" w:space="7" w:color="E3E3E3"/>
                                        <w:bottom w:val="single" w:sz="6" w:space="7" w:color="E3E3E3"/>
                                        <w:right w:val="single" w:sz="6" w:space="7" w:color="E3E3E3"/>
                                      </w:divBdr>
                                    </w:div>
                                  </w:divsChild>
                                </w:div>
                                <w:div w:id="142843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3.jpeg"/><Relationship Id="rId39" Type="http://schemas.openxmlformats.org/officeDocument/2006/relationships/hyperlink" Target="https://www.cabq.gov/police/public-reports/albuquerque-police-department-records-division" TargetMode="External"/><Relationship Id="rId21" Type="http://schemas.openxmlformats.org/officeDocument/2006/relationships/image" Target="media/image10.png"/><Relationship Id="rId34" Type="http://schemas.openxmlformats.org/officeDocument/2006/relationships/image" Target="media/image1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cid:image001.png@01D95655.94A83200" TargetMode="External"/><Relationship Id="rId20" Type="http://schemas.openxmlformats.org/officeDocument/2006/relationships/hyperlink" Target="mailto:acs@cabq.gov" TargetMode="External"/><Relationship Id="rId29" Type="http://schemas.openxmlformats.org/officeDocument/2006/relationships/image" Target="media/image14.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mailto:brimartinez@cabq.gov" TargetMode="External"/><Relationship Id="rId32" Type="http://schemas.openxmlformats.org/officeDocument/2006/relationships/image" Target="media/image16.jpg"/><Relationship Id="rId37" Type="http://schemas.openxmlformats.org/officeDocument/2006/relationships/image" Target="cid:image001.jpg@01DA949A.4FE086C0"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1.jpg"/><Relationship Id="rId28" Type="http://schemas.openxmlformats.org/officeDocument/2006/relationships/hyperlink" Target="https://www.cabq.gov/family/services/homeless-services" TargetMode="External"/><Relationship Id="rId36" Type="http://schemas.openxmlformats.org/officeDocument/2006/relationships/image" Target="media/image18.jpeg"/><Relationship Id="rId10" Type="http://schemas.openxmlformats.org/officeDocument/2006/relationships/image" Target="media/image3.tmp"/><Relationship Id="rId19" Type="http://schemas.openxmlformats.org/officeDocument/2006/relationships/oleObject" Target="embeddings/oleObject1.bin"/><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oleObject" Target="embeddings/oleObject2.bin"/><Relationship Id="rId27" Type="http://schemas.openxmlformats.org/officeDocument/2006/relationships/hyperlink" Target="mailto:sw-encampment@cabq.gov" TargetMode="External"/><Relationship Id="rId30" Type="http://schemas.openxmlformats.org/officeDocument/2006/relationships/hyperlink" Target="https://www.cabq.gov/police/crime-statistics" TargetMode="External"/><Relationship Id="rId35" Type="http://schemas.openxmlformats.org/officeDocument/2006/relationships/hyperlink" Target="mailto:Angelinanavarro@cabq.gov" TargetMode="External"/><Relationship Id="rId8" Type="http://schemas.openxmlformats.org/officeDocument/2006/relationships/image" Target="media/image1.tmp"/><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kmensah@cabq.gov" TargetMode="External"/><Relationship Id="rId25" Type="http://schemas.openxmlformats.org/officeDocument/2006/relationships/image" Target="media/image12.jpg"/><Relationship Id="rId33" Type="http://schemas.openxmlformats.org/officeDocument/2006/relationships/hyperlink" Target="https://youtu.be/OEQ1MfJyWCo" TargetMode="External"/><Relationship Id="rId38" Type="http://schemas.openxmlformats.org/officeDocument/2006/relationships/hyperlink" Target="http://www.crimestoppersnm.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05481\AppData\Roaming\Microsoft\Templates\Newsletter%20(bold).dotx" TargetMode="External"/></Relationships>
</file>

<file path=word/theme/theme1.xml><?xml version="1.0" encoding="utf-8"?>
<a:theme xmlns:a="http://schemas.openxmlformats.org/drawingml/2006/main" name="Office Theme">
  <a:themeElements>
    <a:clrScheme name="Custom 4">
      <a:dk1>
        <a:srgbClr val="272D2D"/>
      </a:dk1>
      <a:lt1>
        <a:sysClr val="window" lastClr="FFFFFF"/>
      </a:lt1>
      <a:dk2>
        <a:srgbClr val="272D2D"/>
      </a:dk2>
      <a:lt2>
        <a:srgbClr val="E5E6E7"/>
      </a:lt2>
      <a:accent1>
        <a:srgbClr val="2BB28A"/>
      </a:accent1>
      <a:accent2>
        <a:srgbClr val="F0BE6C"/>
      </a:accent2>
      <a:accent3>
        <a:srgbClr val="86CDB6"/>
      </a:accent3>
      <a:accent4>
        <a:srgbClr val="F0BE6C"/>
      </a:accent4>
      <a:accent5>
        <a:srgbClr val="2BB28A"/>
      </a:accent5>
      <a:accent6>
        <a:srgbClr val="86CDB6"/>
      </a:accent6>
      <a:hlink>
        <a:srgbClr val="2BB28A"/>
      </a:hlink>
      <a:folHlink>
        <a:srgbClr val="86CDB6"/>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9CCBC1-CDE6-4E50-A90E-D05F1E3B4C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Template>
  <TotalTime>9</TotalTime>
  <Pages>10</Pages>
  <Words>1832</Words>
  <Characters>10449</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City of Albuquerque</Company>
  <LinksUpToDate>false</LinksUpToDate>
  <CharactersWithSpaces>12257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Trujillo, Laura J.</dc:creator>
  <cp:lastModifiedBy>Martinez, Brittany</cp:lastModifiedBy>
  <cp:revision>4</cp:revision>
  <cp:lastPrinted>2021-07-26T15:07:00Z</cp:lastPrinted>
  <dcterms:created xsi:type="dcterms:W3CDTF">2024-04-26T16:08:00Z</dcterms:created>
  <dcterms:modified xsi:type="dcterms:W3CDTF">2024-04-29T22:09:00Z</dcterms:modified>
</cp:coreProperties>
</file>